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7FFF19" w14:textId="77777777" w:rsidR="00CC55B7" w:rsidRPr="00CC55B7" w:rsidRDefault="00830402" w:rsidP="006450BB">
      <w:pPr>
        <w:pStyle w:val="Heading1"/>
        <w:contextualSpacing/>
        <w:rPr>
          <w:b/>
          <w:bCs/>
        </w:rPr>
      </w:pPr>
      <w:r w:rsidRPr="00CC55B7">
        <w:rPr>
          <w:b/>
          <w:bCs/>
        </w:rPr>
        <w:t>2026 Catalyst Grant Competition</w:t>
      </w:r>
    </w:p>
    <w:p w14:paraId="54AF7514" w14:textId="484A9439" w:rsidR="0060432F" w:rsidRPr="00CC55B7" w:rsidRDefault="00DF3C66" w:rsidP="006450BB">
      <w:pPr>
        <w:pStyle w:val="Heading1"/>
        <w:contextualSpacing/>
      </w:pPr>
      <w:r w:rsidRPr="00CC55B7">
        <w:t>L</w:t>
      </w:r>
      <w:r w:rsidR="0062735D" w:rsidRPr="00CC55B7">
        <w:t>etter of intent instructions &amp; template</w:t>
      </w:r>
    </w:p>
    <w:p w14:paraId="5924435D" w14:textId="77777777" w:rsidR="006450BB" w:rsidRPr="006450BB" w:rsidRDefault="006450BB" w:rsidP="006450BB"/>
    <w:p w14:paraId="33D1270C" w14:textId="4CDBBCAB" w:rsidR="006450BB" w:rsidRDefault="00195D9D" w:rsidP="0060432F">
      <w:r>
        <w:rPr>
          <w:b/>
          <w:bCs/>
          <w:sz w:val="28"/>
          <w:szCs w:val="28"/>
        </w:rPr>
        <w:t>Letter of Intent (LOI)</w:t>
      </w:r>
      <w:r w:rsidR="001C4CF1">
        <w:rPr>
          <w:b/>
          <w:bCs/>
          <w:sz w:val="28"/>
          <w:szCs w:val="28"/>
        </w:rPr>
        <w:t xml:space="preserve"> deadline:</w:t>
      </w:r>
      <w:r w:rsidR="0060432F" w:rsidRPr="006450BB">
        <w:rPr>
          <w:sz w:val="28"/>
          <w:szCs w:val="28"/>
        </w:rPr>
        <w:t xml:space="preserve"> </w:t>
      </w:r>
      <w:r w:rsidR="0060432F" w:rsidRPr="006450BB">
        <w:rPr>
          <w:b/>
          <w:bCs/>
          <w:sz w:val="28"/>
          <w:szCs w:val="28"/>
        </w:rPr>
        <w:t>March 12, 2026, 5</w:t>
      </w:r>
      <w:r w:rsidR="00B96227">
        <w:rPr>
          <w:b/>
          <w:bCs/>
          <w:sz w:val="28"/>
          <w:szCs w:val="28"/>
        </w:rPr>
        <w:t>:00</w:t>
      </w:r>
      <w:r w:rsidR="0060432F" w:rsidRPr="006450BB">
        <w:rPr>
          <w:b/>
          <w:bCs/>
          <w:sz w:val="28"/>
          <w:szCs w:val="28"/>
        </w:rPr>
        <w:t>pm EST</w:t>
      </w:r>
    </w:p>
    <w:p w14:paraId="6EB2D0EF" w14:textId="77777777" w:rsidR="006450BB" w:rsidRDefault="006450BB" w:rsidP="0060432F"/>
    <w:p w14:paraId="65A9E4A2" w14:textId="4468C41C" w:rsidR="00B96227" w:rsidRDefault="00B96227" w:rsidP="00B96227">
      <w:pPr>
        <w:pStyle w:val="Heading2"/>
      </w:pPr>
      <w:r>
        <w:t>instructions</w:t>
      </w:r>
    </w:p>
    <w:p w14:paraId="6A2B6FD5" w14:textId="1EB6CB81" w:rsidR="0060432F" w:rsidRDefault="006450BB" w:rsidP="0060432F">
      <w:r w:rsidRPr="006450BB">
        <w:t>Applicants will be notified of eligibility</w:t>
      </w:r>
      <w:r>
        <w:t xml:space="preserve"> to submit a full </w:t>
      </w:r>
      <w:proofErr w:type="gramStart"/>
      <w:r>
        <w:t>application</w:t>
      </w:r>
      <w:proofErr w:type="gramEnd"/>
      <w:r>
        <w:t xml:space="preserve"> the week of </w:t>
      </w:r>
      <w:r w:rsidRPr="006450BB">
        <w:t>March 16, 2026.</w:t>
      </w:r>
      <w:r>
        <w:t xml:space="preserve"> Full applications due April 23, 2026. </w:t>
      </w:r>
      <w:r w:rsidR="0060432F">
        <w:t>More information about th</w:t>
      </w:r>
      <w:r w:rsidR="00B96227">
        <w:t>e</w:t>
      </w:r>
      <w:r w:rsidR="0060432F">
        <w:t xml:space="preserve"> competition and </w:t>
      </w:r>
      <w:r w:rsidR="005D1EC6">
        <w:t>submission portal</w:t>
      </w:r>
      <w:r w:rsidR="0060432F">
        <w:t xml:space="preserve"> can be found at </w:t>
      </w:r>
      <w:hyperlink r:id="rId11" w:history="1">
        <w:r w:rsidR="0060432F" w:rsidRPr="00046E31">
          <w:rPr>
            <w:rStyle w:val="Hyperlink"/>
          </w:rPr>
          <w:t>fightingblindness.ca/research/for-researchers/</w:t>
        </w:r>
      </w:hyperlink>
    </w:p>
    <w:p w14:paraId="1F6E29FA" w14:textId="77777777" w:rsidR="0060432F" w:rsidRPr="00046E31" w:rsidRDefault="0060432F" w:rsidP="0060432F"/>
    <w:p w14:paraId="71BAE47E" w14:textId="3A87984F" w:rsidR="0060432F" w:rsidRDefault="00B96227" w:rsidP="0060432F">
      <w:pPr>
        <w:spacing w:after="160" w:line="267" w:lineRule="auto"/>
        <w:ind w:left="-2" w:right="81" w:hanging="10"/>
      </w:pPr>
      <w:r>
        <w:t>Questions?</w:t>
      </w:r>
      <w:r w:rsidR="0060432F">
        <w:t xml:space="preserve"> </w:t>
      </w:r>
      <w:r>
        <w:t>C</w:t>
      </w:r>
      <w:r w:rsidR="0060432F">
        <w:t xml:space="preserve">ontact Larissa Moniz, Director, Research and Mission Programs at </w:t>
      </w:r>
      <w:hyperlink r:id="rId12" w:history="1">
        <w:r w:rsidR="0060432F" w:rsidRPr="00370A76">
          <w:rPr>
            <w:rStyle w:val="Hyperlink"/>
          </w:rPr>
          <w:t>research@fightingblindness.ca</w:t>
        </w:r>
      </w:hyperlink>
      <w:r w:rsidR="0060432F">
        <w:t>.</w:t>
      </w:r>
    </w:p>
    <w:p w14:paraId="15B6BE7F" w14:textId="77777777" w:rsidR="00B96227" w:rsidRPr="0060432F" w:rsidRDefault="00B96227" w:rsidP="0060432F">
      <w:pPr>
        <w:spacing w:after="160" w:line="267" w:lineRule="auto"/>
        <w:ind w:left="-2" w:right="81" w:hanging="10"/>
      </w:pPr>
    </w:p>
    <w:p w14:paraId="05400C99" w14:textId="1497649F" w:rsidR="005D6E99" w:rsidRPr="00E41BF8" w:rsidRDefault="0060432F" w:rsidP="00B96227">
      <w:pPr>
        <w:pStyle w:val="Heading3"/>
      </w:pPr>
      <w:r w:rsidRPr="00E41BF8">
        <w:t>L</w:t>
      </w:r>
      <w:r w:rsidR="009F271A">
        <w:t>OI</w:t>
      </w:r>
      <w:r w:rsidRPr="00E41BF8">
        <w:t xml:space="preserve"> Submission</w:t>
      </w:r>
      <w:r w:rsidR="005D6E99" w:rsidRPr="00E41BF8">
        <w:t xml:space="preserve"> guidelines</w:t>
      </w:r>
    </w:p>
    <w:p w14:paraId="470F4423" w14:textId="02742ADC" w:rsidR="00B96227" w:rsidRDefault="00B96227" w:rsidP="005D6E99">
      <w:pPr>
        <w:pStyle w:val="ListParagraph"/>
        <w:numPr>
          <w:ilvl w:val="0"/>
          <w:numId w:val="31"/>
        </w:numPr>
        <w:rPr>
          <w:rFonts w:cstheme="minorHAnsi"/>
          <w:szCs w:val="24"/>
        </w:rPr>
      </w:pPr>
      <w:r>
        <w:rPr>
          <w:rFonts w:cstheme="minorHAnsi"/>
          <w:szCs w:val="24"/>
        </w:rPr>
        <w:t>Complete the LOI Template (included below)</w:t>
      </w:r>
    </w:p>
    <w:p w14:paraId="052FFEB6" w14:textId="08087222" w:rsidR="005D6E99" w:rsidRPr="00CA2BFB" w:rsidRDefault="005D1EC6" w:rsidP="005D6E99">
      <w:pPr>
        <w:pStyle w:val="ListParagraph"/>
        <w:numPr>
          <w:ilvl w:val="0"/>
          <w:numId w:val="31"/>
        </w:numPr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All materials must be submitted in </w:t>
      </w:r>
      <w:r w:rsidR="00195D9D">
        <w:rPr>
          <w:rFonts w:cstheme="minorHAnsi"/>
          <w:szCs w:val="24"/>
        </w:rPr>
        <w:t>English</w:t>
      </w:r>
    </w:p>
    <w:p w14:paraId="1D4B4E46" w14:textId="226EF7CC" w:rsidR="005D6E99" w:rsidRPr="00840EB0" w:rsidRDefault="005D6E99" w:rsidP="005D6E99">
      <w:pPr>
        <w:pStyle w:val="ListParagraph"/>
        <w:numPr>
          <w:ilvl w:val="0"/>
          <w:numId w:val="30"/>
        </w:numPr>
        <w:spacing w:line="256" w:lineRule="auto"/>
        <w:rPr>
          <w:rFonts w:cstheme="minorHAnsi"/>
          <w:szCs w:val="24"/>
        </w:rPr>
      </w:pPr>
      <w:r>
        <w:rPr>
          <w:rFonts w:cstheme="minorHAnsi"/>
          <w:szCs w:val="24"/>
        </w:rPr>
        <w:t xml:space="preserve">Use </w:t>
      </w:r>
      <w:r w:rsidRPr="00840EB0">
        <w:rPr>
          <w:rFonts w:cstheme="minorHAnsi"/>
          <w:szCs w:val="24"/>
        </w:rPr>
        <w:t xml:space="preserve">Calibri </w:t>
      </w:r>
      <w:r w:rsidR="005D1EC6">
        <w:rPr>
          <w:rFonts w:cstheme="minorHAnsi"/>
          <w:szCs w:val="24"/>
        </w:rPr>
        <w:t>11-point font, single</w:t>
      </w:r>
      <w:r w:rsidR="00814F10">
        <w:rPr>
          <w:rFonts w:cstheme="minorHAnsi"/>
          <w:szCs w:val="24"/>
        </w:rPr>
        <w:t>-</w:t>
      </w:r>
      <w:r w:rsidR="005D1EC6">
        <w:rPr>
          <w:rFonts w:cstheme="minorHAnsi"/>
          <w:szCs w:val="24"/>
        </w:rPr>
        <w:t>spaced with black text.</w:t>
      </w:r>
    </w:p>
    <w:p w14:paraId="392DE2BC" w14:textId="4FEA8D84" w:rsidR="005D1EC6" w:rsidRPr="00195D9D" w:rsidRDefault="005D1EC6" w:rsidP="00195D9D">
      <w:pPr>
        <w:pStyle w:val="ListParagraph"/>
        <w:numPr>
          <w:ilvl w:val="0"/>
          <w:numId w:val="30"/>
        </w:numPr>
        <w:spacing w:after="200"/>
        <w:ind w:left="714" w:hanging="357"/>
        <w:rPr>
          <w:szCs w:val="24"/>
        </w:rPr>
      </w:pPr>
      <w:r>
        <w:rPr>
          <w:rFonts w:cstheme="minorHAnsi"/>
          <w:spacing w:val="-2"/>
          <w:szCs w:val="24"/>
        </w:rPr>
        <w:t>Submit the LOI as a</w:t>
      </w:r>
      <w:r w:rsidR="005D6E99" w:rsidRPr="002453EA">
        <w:rPr>
          <w:rFonts w:cstheme="minorHAnsi"/>
          <w:b/>
          <w:bCs/>
          <w:spacing w:val="-2"/>
          <w:szCs w:val="24"/>
        </w:rPr>
        <w:t xml:space="preserve"> PDF</w:t>
      </w:r>
      <w:r w:rsidR="005D6E99">
        <w:rPr>
          <w:rFonts w:cstheme="minorHAnsi"/>
          <w:spacing w:val="-2"/>
          <w:szCs w:val="24"/>
        </w:rPr>
        <w:t>.</w:t>
      </w:r>
      <w:r w:rsidR="00195D9D">
        <w:rPr>
          <w:rFonts w:cstheme="minorHAnsi"/>
          <w:spacing w:val="-2"/>
          <w:szCs w:val="24"/>
        </w:rPr>
        <w:t xml:space="preserve"> </w:t>
      </w:r>
      <w:r w:rsidR="0060432F" w:rsidRPr="00195D9D">
        <w:rPr>
          <w:rFonts w:cstheme="minorHAnsi"/>
          <w:b/>
          <w:bCs/>
          <w:spacing w:val="-2"/>
          <w:szCs w:val="24"/>
        </w:rPr>
        <w:t>Do not</w:t>
      </w:r>
      <w:r w:rsidR="005D6E99" w:rsidRPr="00195D9D">
        <w:rPr>
          <w:rFonts w:cstheme="minorHAnsi"/>
          <w:spacing w:val="-2"/>
          <w:szCs w:val="24"/>
        </w:rPr>
        <w:t xml:space="preserve"> </w:t>
      </w:r>
      <w:r w:rsidRPr="00195D9D">
        <w:rPr>
          <w:rFonts w:cstheme="minorHAnsi"/>
          <w:spacing w:val="-2"/>
          <w:szCs w:val="24"/>
        </w:rPr>
        <w:t>submit scanned documents</w:t>
      </w:r>
    </w:p>
    <w:p w14:paraId="6D06868E" w14:textId="3AED3598" w:rsidR="005D6E99" w:rsidRPr="0096708F" w:rsidRDefault="005D6E99" w:rsidP="005D6E99">
      <w:pPr>
        <w:pStyle w:val="ListParagraph"/>
        <w:numPr>
          <w:ilvl w:val="0"/>
          <w:numId w:val="30"/>
        </w:numPr>
        <w:spacing w:after="200"/>
        <w:ind w:left="714" w:hanging="357"/>
        <w:rPr>
          <w:szCs w:val="24"/>
        </w:rPr>
      </w:pPr>
      <w:r w:rsidRPr="0096708F">
        <w:rPr>
          <w:rFonts w:cstheme="minorHAnsi"/>
          <w:spacing w:val="-2"/>
          <w:szCs w:val="24"/>
        </w:rPr>
        <w:t xml:space="preserve">Delete </w:t>
      </w:r>
      <w:r>
        <w:rPr>
          <w:rFonts w:cstheme="minorHAnsi"/>
          <w:spacing w:val="-2"/>
          <w:szCs w:val="24"/>
        </w:rPr>
        <w:t>I</w:t>
      </w:r>
      <w:r w:rsidRPr="0096708F">
        <w:rPr>
          <w:rFonts w:cstheme="minorHAnsi"/>
          <w:spacing w:val="-2"/>
          <w:szCs w:val="24"/>
        </w:rPr>
        <w:t xml:space="preserve">nstruction page before </w:t>
      </w:r>
      <w:proofErr w:type="gramStart"/>
      <w:r w:rsidRPr="0096708F">
        <w:rPr>
          <w:rFonts w:cstheme="minorHAnsi"/>
          <w:spacing w:val="-2"/>
          <w:szCs w:val="24"/>
        </w:rPr>
        <w:t>saving</w:t>
      </w:r>
      <w:proofErr w:type="gramEnd"/>
      <w:r w:rsidRPr="0096708F">
        <w:rPr>
          <w:rFonts w:cstheme="minorHAnsi"/>
          <w:spacing w:val="-2"/>
          <w:szCs w:val="24"/>
        </w:rPr>
        <w:t xml:space="preserve"> as PDF. </w:t>
      </w:r>
    </w:p>
    <w:p w14:paraId="7A7E516B" w14:textId="031E5236" w:rsidR="0060432F" w:rsidRPr="0060432F" w:rsidRDefault="005D6E99" w:rsidP="0060432F">
      <w:pPr>
        <w:pStyle w:val="ListParagraph"/>
        <w:numPr>
          <w:ilvl w:val="0"/>
          <w:numId w:val="30"/>
        </w:numPr>
        <w:spacing w:after="200"/>
        <w:ind w:left="714" w:hanging="357"/>
        <w:rPr>
          <w:szCs w:val="24"/>
        </w:rPr>
      </w:pPr>
      <w:r>
        <w:rPr>
          <w:rFonts w:cstheme="minorHAnsi"/>
          <w:spacing w:val="-2"/>
          <w:szCs w:val="24"/>
        </w:rPr>
        <w:t xml:space="preserve">Include the </w:t>
      </w:r>
      <w:r w:rsidR="005D1EC6">
        <w:rPr>
          <w:rFonts w:cstheme="minorHAnsi"/>
          <w:spacing w:val="-2"/>
          <w:szCs w:val="24"/>
        </w:rPr>
        <w:t xml:space="preserve">Principal Investigator’s </w:t>
      </w:r>
      <w:r>
        <w:rPr>
          <w:rFonts w:cstheme="minorHAnsi"/>
          <w:spacing w:val="-2"/>
          <w:szCs w:val="24"/>
        </w:rPr>
        <w:t xml:space="preserve">last name </w:t>
      </w:r>
      <w:r w:rsidR="005D1EC6">
        <w:rPr>
          <w:rFonts w:cstheme="minorHAnsi"/>
          <w:spacing w:val="-2"/>
          <w:szCs w:val="24"/>
        </w:rPr>
        <w:t>i</w:t>
      </w:r>
      <w:r>
        <w:rPr>
          <w:rFonts w:cstheme="minorHAnsi"/>
          <w:spacing w:val="-2"/>
          <w:szCs w:val="24"/>
        </w:rPr>
        <w:t>n the file name e.g. Smith_</w:t>
      </w:r>
      <w:r w:rsidR="005D1EC6">
        <w:rPr>
          <w:rFonts w:cstheme="minorHAnsi"/>
          <w:spacing w:val="-2"/>
          <w:szCs w:val="24"/>
        </w:rPr>
        <w:t xml:space="preserve">2026 FBC Catalyst </w:t>
      </w:r>
      <w:proofErr w:type="spellStart"/>
      <w:r>
        <w:rPr>
          <w:rFonts w:cstheme="minorHAnsi"/>
          <w:spacing w:val="-2"/>
          <w:szCs w:val="24"/>
        </w:rPr>
        <w:t>Grant</w:t>
      </w:r>
      <w:r w:rsidR="00814F10">
        <w:rPr>
          <w:rFonts w:cstheme="minorHAnsi"/>
          <w:spacing w:val="-2"/>
          <w:szCs w:val="24"/>
        </w:rPr>
        <w:t>_</w:t>
      </w:r>
      <w:r w:rsidR="005D1EC6">
        <w:rPr>
          <w:rFonts w:cstheme="minorHAnsi"/>
          <w:spacing w:val="-2"/>
          <w:szCs w:val="24"/>
        </w:rPr>
        <w:t>LOI</w:t>
      </w:r>
      <w:proofErr w:type="spellEnd"/>
      <w:r>
        <w:rPr>
          <w:rFonts w:cstheme="minorHAnsi"/>
          <w:spacing w:val="-2"/>
          <w:szCs w:val="24"/>
        </w:rPr>
        <w:t xml:space="preserve">  </w:t>
      </w:r>
    </w:p>
    <w:p w14:paraId="1B35572E" w14:textId="1615DA6A" w:rsidR="009A0DAB" w:rsidRPr="00195D9D" w:rsidRDefault="0060432F" w:rsidP="00195D9D">
      <w:pPr>
        <w:pStyle w:val="ListParagraph"/>
        <w:numPr>
          <w:ilvl w:val="0"/>
          <w:numId w:val="30"/>
        </w:numPr>
        <w:spacing w:after="200"/>
        <w:ind w:left="714" w:hanging="357"/>
        <w:rPr>
          <w:szCs w:val="24"/>
        </w:rPr>
      </w:pPr>
      <w:r w:rsidRPr="0060432F">
        <w:rPr>
          <w:rFonts w:cstheme="minorHAnsi"/>
          <w:spacing w:val="-2"/>
          <w:szCs w:val="24"/>
        </w:rPr>
        <w:t xml:space="preserve">Submit the completed </w:t>
      </w:r>
      <w:r w:rsidR="00195D9D">
        <w:rPr>
          <w:rFonts w:cstheme="minorHAnsi"/>
          <w:spacing w:val="-2"/>
          <w:szCs w:val="24"/>
        </w:rPr>
        <w:t>LOI</w:t>
      </w:r>
      <w:r w:rsidRPr="0060432F">
        <w:rPr>
          <w:rFonts w:cstheme="minorHAnsi"/>
          <w:spacing w:val="-2"/>
          <w:szCs w:val="24"/>
        </w:rPr>
        <w:t xml:space="preserve"> through the “Submit Here” button at </w:t>
      </w:r>
      <w:hyperlink r:id="rId13" w:history="1">
        <w:r w:rsidRPr="00046E31">
          <w:rPr>
            <w:rStyle w:val="Hyperlink"/>
          </w:rPr>
          <w:t>fightingblindness.ca/research/for-researchers/</w:t>
        </w:r>
      </w:hyperlink>
    </w:p>
    <w:p w14:paraId="205CE2B0" w14:textId="77777777" w:rsidR="00195D9D" w:rsidRDefault="00195D9D" w:rsidP="00E41BF8">
      <w:pPr>
        <w:pStyle w:val="Heading1"/>
        <w:sectPr w:rsidR="00195D9D" w:rsidSect="00195D9D">
          <w:headerReference w:type="even" r:id="rId14"/>
          <w:headerReference w:type="default" r:id="rId15"/>
          <w:footerReference w:type="even" r:id="rId16"/>
          <w:footerReference w:type="default" r:id="rId17"/>
          <w:headerReference w:type="first" r:id="rId18"/>
          <w:footerReference w:type="first" r:id="rId19"/>
          <w:pgSz w:w="12240" w:h="15840"/>
          <w:pgMar w:top="1440" w:right="1440" w:bottom="1440" w:left="1440" w:header="709" w:footer="709" w:gutter="0"/>
          <w:cols w:space="708"/>
          <w:titlePg/>
          <w:docGrid w:linePitch="360"/>
        </w:sectPr>
      </w:pPr>
    </w:p>
    <w:p w14:paraId="66AB640F" w14:textId="77777777" w:rsidR="00570FC8" w:rsidRDefault="00570FC8" w:rsidP="00E41BF8">
      <w:pPr>
        <w:pStyle w:val="Heading1"/>
        <w:contextualSpacing/>
        <w:rPr>
          <w:b/>
          <w:bCs/>
        </w:rPr>
      </w:pPr>
    </w:p>
    <w:p w14:paraId="558CCBAC" w14:textId="0FE53192" w:rsidR="00570FC8" w:rsidRPr="00570FC8" w:rsidRDefault="000C6AF2" w:rsidP="00E41BF8">
      <w:pPr>
        <w:pStyle w:val="Heading1"/>
        <w:contextualSpacing/>
        <w:rPr>
          <w:b/>
          <w:bCs/>
        </w:rPr>
      </w:pPr>
      <w:r w:rsidRPr="00570FC8">
        <w:rPr>
          <w:b/>
          <w:bCs/>
        </w:rPr>
        <w:t>2026 Catalyst Grant Competition</w:t>
      </w:r>
    </w:p>
    <w:p w14:paraId="3585AD33" w14:textId="4DF4113B" w:rsidR="00E41BF8" w:rsidRPr="00570FC8" w:rsidRDefault="009F271A" w:rsidP="00E41BF8">
      <w:pPr>
        <w:pStyle w:val="Heading1"/>
        <w:contextualSpacing/>
      </w:pPr>
      <w:r>
        <w:t>LOI</w:t>
      </w:r>
      <w:r w:rsidR="00E41BF8" w:rsidRPr="00570FC8">
        <w:t xml:space="preserve"> template</w:t>
      </w:r>
    </w:p>
    <w:p w14:paraId="31A70E7E" w14:textId="77777777" w:rsidR="00E41BF8" w:rsidRPr="00E41BF8" w:rsidRDefault="00E41BF8" w:rsidP="00E41BF8"/>
    <w:p w14:paraId="676C95FE" w14:textId="64525079" w:rsidR="005D6E99" w:rsidRDefault="005D6E99" w:rsidP="003141BA">
      <w:pPr>
        <w:pStyle w:val="Heading2"/>
        <w:spacing w:after="160"/>
      </w:pPr>
      <w:r>
        <w:t xml:space="preserve">applicant information </w:t>
      </w:r>
    </w:p>
    <w:tbl>
      <w:tblPr>
        <w:tblW w:w="10343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Look w:val="01E0" w:firstRow="1" w:lastRow="1" w:firstColumn="1" w:lastColumn="1" w:noHBand="0" w:noVBand="0"/>
      </w:tblPr>
      <w:tblGrid>
        <w:gridCol w:w="5665"/>
        <w:gridCol w:w="4678"/>
      </w:tblGrid>
      <w:tr w:rsidR="005D6E99" w:rsidRPr="00F10595" w14:paraId="619F1AA6" w14:textId="77777777" w:rsidTr="00D41C08">
        <w:tc>
          <w:tcPr>
            <w:tcW w:w="5665" w:type="dxa"/>
          </w:tcPr>
          <w:p w14:paraId="4BC31980" w14:textId="77777777" w:rsidR="005D6E99" w:rsidRPr="00024ECE" w:rsidRDefault="005D6E99" w:rsidP="001830C6">
            <w:pPr>
              <w:rPr>
                <w:rFonts w:cstheme="minorHAnsi"/>
              </w:rPr>
            </w:pPr>
            <w:r w:rsidRPr="00024ECE">
              <w:rPr>
                <w:rFonts w:cstheme="minorHAnsi"/>
              </w:rPr>
              <w:t>Name</w:t>
            </w:r>
            <w:r w:rsidRPr="00024ECE">
              <w:rPr>
                <w:rFonts w:cstheme="minorHAnsi"/>
              </w:rPr>
              <w:tab/>
            </w:r>
          </w:p>
        </w:tc>
        <w:tc>
          <w:tcPr>
            <w:tcW w:w="4678" w:type="dxa"/>
          </w:tcPr>
          <w:p w14:paraId="16B61061" w14:textId="77777777" w:rsidR="005D6E99" w:rsidRPr="00024ECE" w:rsidRDefault="005D6E99" w:rsidP="001830C6">
            <w:pPr>
              <w:rPr>
                <w:rFonts w:cstheme="minorHAnsi"/>
              </w:rPr>
            </w:pPr>
            <w:r w:rsidRPr="00024ECE">
              <w:rPr>
                <w:rFonts w:cstheme="minorHAnsi"/>
              </w:rPr>
              <w:t>Email</w:t>
            </w:r>
          </w:p>
        </w:tc>
      </w:tr>
      <w:tr w:rsidR="009A0DAB" w:rsidRPr="00F10595" w14:paraId="409FBB19" w14:textId="77777777" w:rsidTr="00D41C08">
        <w:trPr>
          <w:trHeight w:val="872"/>
        </w:trPr>
        <w:tc>
          <w:tcPr>
            <w:tcW w:w="10343" w:type="dxa"/>
            <w:gridSpan w:val="2"/>
          </w:tcPr>
          <w:p w14:paraId="04FB4E47" w14:textId="77777777" w:rsidR="009A0DAB" w:rsidRPr="00024ECE" w:rsidRDefault="009A0DAB" w:rsidP="001830C6">
            <w:pPr>
              <w:rPr>
                <w:rFonts w:cstheme="minorHAnsi"/>
              </w:rPr>
            </w:pPr>
            <w:r w:rsidRPr="00024ECE">
              <w:rPr>
                <w:rFonts w:cstheme="minorHAnsi"/>
              </w:rPr>
              <w:t>Department and Institution where funds will be administered</w:t>
            </w:r>
          </w:p>
          <w:p w14:paraId="3C87CBBC" w14:textId="77777777" w:rsidR="009A0DAB" w:rsidRPr="00024ECE" w:rsidRDefault="009A0DAB" w:rsidP="001830C6">
            <w:pPr>
              <w:rPr>
                <w:rFonts w:cstheme="minorHAnsi"/>
              </w:rPr>
            </w:pPr>
          </w:p>
        </w:tc>
      </w:tr>
    </w:tbl>
    <w:p w14:paraId="5136721D" w14:textId="77777777" w:rsidR="005D6E99" w:rsidRDefault="005D6E99" w:rsidP="005D6E99"/>
    <w:p w14:paraId="1D651621" w14:textId="77777777" w:rsidR="005D6E99" w:rsidRPr="00024ECE" w:rsidRDefault="005D6E99" w:rsidP="003141BA">
      <w:pPr>
        <w:pStyle w:val="Heading2"/>
        <w:spacing w:before="240" w:after="160"/>
      </w:pPr>
      <w:r>
        <w:t xml:space="preserve">project information </w:t>
      </w:r>
    </w:p>
    <w:tbl>
      <w:tblPr>
        <w:tblW w:w="10296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Look w:val="01E0" w:firstRow="1" w:lastRow="1" w:firstColumn="1" w:lastColumn="1" w:noHBand="0" w:noVBand="0"/>
      </w:tblPr>
      <w:tblGrid>
        <w:gridCol w:w="10296"/>
      </w:tblGrid>
      <w:tr w:rsidR="005D6E99" w:rsidRPr="00735D78" w14:paraId="3084C82D" w14:textId="77777777" w:rsidTr="00D41C08">
        <w:trPr>
          <w:trHeight w:val="566"/>
        </w:trPr>
        <w:tc>
          <w:tcPr>
            <w:tcW w:w="10296" w:type="dxa"/>
          </w:tcPr>
          <w:p w14:paraId="4A0EB00D" w14:textId="6EBBF3D8" w:rsidR="005D6E99" w:rsidRPr="00735D78" w:rsidRDefault="005D6E99" w:rsidP="001830C6">
            <w:pPr>
              <w:rPr>
                <w:rStyle w:val="apple-style-span"/>
              </w:rPr>
            </w:pPr>
            <w:r w:rsidRPr="00735D78">
              <w:rPr>
                <w:rStyle w:val="apple-style-span"/>
              </w:rPr>
              <w:t>Project Title</w:t>
            </w:r>
          </w:p>
        </w:tc>
      </w:tr>
      <w:tr w:rsidR="005D6E99" w:rsidRPr="00735D78" w14:paraId="25F9F9D8" w14:textId="77777777" w:rsidTr="00D41C08">
        <w:tc>
          <w:tcPr>
            <w:tcW w:w="10296" w:type="dxa"/>
          </w:tcPr>
          <w:p w14:paraId="71003DF0" w14:textId="77777777" w:rsidR="005D6E99" w:rsidRPr="00735D78" w:rsidRDefault="005D6E99" w:rsidP="001830C6">
            <w:pPr>
              <w:rPr>
                <w:rStyle w:val="apple-style-span"/>
              </w:rPr>
            </w:pPr>
            <w:r w:rsidRPr="00735D78">
              <w:rPr>
                <w:rStyle w:val="apple-style-span"/>
              </w:rPr>
              <w:t>Disease relevance – list the diseases that will be impacted by your proposed research</w:t>
            </w:r>
          </w:p>
          <w:p w14:paraId="315506FE" w14:textId="77777777" w:rsidR="005D6E99" w:rsidRPr="00735D78" w:rsidRDefault="005D6E99" w:rsidP="001830C6">
            <w:pPr>
              <w:rPr>
                <w:rStyle w:val="apple-style-span"/>
                <w:rFonts w:cs="Calibri"/>
                <w:color w:val="000000"/>
              </w:rPr>
            </w:pPr>
          </w:p>
        </w:tc>
      </w:tr>
      <w:tr w:rsidR="005D6E99" w:rsidRPr="00735D78" w14:paraId="7E5ECA3F" w14:textId="77777777" w:rsidTr="00D41C08">
        <w:trPr>
          <w:trHeight w:val="917"/>
        </w:trPr>
        <w:tc>
          <w:tcPr>
            <w:tcW w:w="10296" w:type="dxa"/>
          </w:tcPr>
          <w:p w14:paraId="01F29675" w14:textId="77777777" w:rsidR="005D6E99" w:rsidRPr="00735D78" w:rsidRDefault="005D6E99" w:rsidP="001830C6">
            <w:pPr>
              <w:rPr>
                <w:rStyle w:val="apple-style-span"/>
              </w:rPr>
            </w:pPr>
            <w:r w:rsidRPr="00735D78">
              <w:rPr>
                <w:rStyle w:val="apple-style-span"/>
              </w:rPr>
              <w:t>Keywords – list up to 6 keywords</w:t>
            </w:r>
          </w:p>
          <w:p w14:paraId="5282C8D1" w14:textId="77777777" w:rsidR="005D6E99" w:rsidRPr="00735D78" w:rsidRDefault="005D6E99" w:rsidP="001830C6">
            <w:pPr>
              <w:rPr>
                <w:rStyle w:val="apple-style-span"/>
              </w:rPr>
            </w:pPr>
          </w:p>
        </w:tc>
      </w:tr>
    </w:tbl>
    <w:p w14:paraId="1581DF4E" w14:textId="77777777" w:rsidR="005D6E99" w:rsidRPr="00735D78" w:rsidRDefault="005D6E99" w:rsidP="005D6E99">
      <w:pPr>
        <w:rPr>
          <w:rFonts w:cs="Calibri"/>
        </w:rPr>
      </w:pPr>
    </w:p>
    <w:p w14:paraId="32607619" w14:textId="77777777" w:rsidR="005D6E99" w:rsidRDefault="005D6E99" w:rsidP="00195D9D">
      <w:pPr>
        <w:spacing w:after="120" w:line="250" w:lineRule="auto"/>
      </w:pPr>
      <w:r>
        <w:rPr>
          <w:b/>
        </w:rPr>
        <w:t>S</w:t>
      </w:r>
      <w:r w:rsidRPr="00735D78">
        <w:rPr>
          <w:b/>
        </w:rPr>
        <w:t>elect the area of research that best describes your proposal:</w:t>
      </w:r>
    </w:p>
    <w:tbl>
      <w:tblPr>
        <w:tblStyle w:val="TableGrid0"/>
        <w:tblW w:w="3860" w:type="dxa"/>
        <w:tblInd w:w="5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CellMar>
          <w:left w:w="108" w:type="dxa"/>
          <w:bottom w:w="6" w:type="dxa"/>
          <w:right w:w="115" w:type="dxa"/>
        </w:tblCellMar>
        <w:tblLook w:val="04A0" w:firstRow="1" w:lastRow="0" w:firstColumn="1" w:lastColumn="0" w:noHBand="0" w:noVBand="1"/>
      </w:tblPr>
      <w:tblGrid>
        <w:gridCol w:w="2600"/>
        <w:gridCol w:w="1260"/>
      </w:tblGrid>
      <w:tr w:rsidR="005D6E99" w14:paraId="40A1A707" w14:textId="77777777" w:rsidTr="00D41C08">
        <w:trPr>
          <w:trHeight w:val="338"/>
        </w:trPr>
        <w:tc>
          <w:tcPr>
            <w:tcW w:w="2600" w:type="dxa"/>
            <w:vAlign w:val="bottom"/>
            <w:hideMark/>
          </w:tcPr>
          <w:p w14:paraId="399F70DA" w14:textId="77777777" w:rsidR="005D6E99" w:rsidRPr="00735D78" w:rsidRDefault="005D6E99" w:rsidP="001830C6">
            <w:pPr>
              <w:spacing w:line="256" w:lineRule="auto"/>
              <w:rPr>
                <w:b/>
                <w:lang w:eastAsia="en-CA"/>
              </w:rPr>
            </w:pPr>
            <w:r w:rsidRPr="00735D78">
              <w:rPr>
                <w:b/>
                <w:lang w:eastAsia="en-CA"/>
              </w:rPr>
              <w:t xml:space="preserve">Research Area </w:t>
            </w:r>
          </w:p>
        </w:tc>
        <w:tc>
          <w:tcPr>
            <w:tcW w:w="1260" w:type="dxa"/>
            <w:vAlign w:val="bottom"/>
            <w:hideMark/>
          </w:tcPr>
          <w:p w14:paraId="34B937E2" w14:textId="77777777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>
              <w:rPr>
                <w:b/>
                <w:lang w:eastAsia="en-CA"/>
              </w:rPr>
              <w:t xml:space="preserve">       (X)</w:t>
            </w:r>
            <w:r w:rsidRPr="00735D78">
              <w:rPr>
                <w:b/>
                <w:lang w:eastAsia="en-CA"/>
              </w:rPr>
              <w:t xml:space="preserve"> </w:t>
            </w:r>
          </w:p>
        </w:tc>
      </w:tr>
      <w:tr w:rsidR="005D6E99" w14:paraId="295F3212" w14:textId="77777777" w:rsidTr="00D41C08">
        <w:trPr>
          <w:trHeight w:val="338"/>
        </w:trPr>
        <w:tc>
          <w:tcPr>
            <w:tcW w:w="2600" w:type="dxa"/>
            <w:vAlign w:val="bottom"/>
            <w:hideMark/>
          </w:tcPr>
          <w:p w14:paraId="14918DCA" w14:textId="77777777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 w:rsidRPr="00735D78">
              <w:rPr>
                <w:rFonts w:cstheme="minorHAnsi"/>
                <w:lang w:eastAsia="en-CA"/>
              </w:rPr>
              <w:t>Discovery</w:t>
            </w:r>
            <w:r>
              <w:rPr>
                <w:rFonts w:cstheme="minorHAnsi"/>
                <w:lang w:eastAsia="en-CA"/>
              </w:rPr>
              <w:t>/B</w:t>
            </w:r>
            <w:r w:rsidRPr="00735D78">
              <w:rPr>
                <w:rFonts w:cstheme="minorHAnsi"/>
                <w:lang w:eastAsia="en-CA"/>
              </w:rPr>
              <w:t>asic</w:t>
            </w:r>
          </w:p>
        </w:tc>
        <w:tc>
          <w:tcPr>
            <w:tcW w:w="1260" w:type="dxa"/>
            <w:vAlign w:val="bottom"/>
            <w:hideMark/>
          </w:tcPr>
          <w:p w14:paraId="2EF9347B" w14:textId="77777777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 w:rsidRPr="00735D78">
              <w:rPr>
                <w:b/>
                <w:lang w:eastAsia="en-CA"/>
              </w:rPr>
              <w:t xml:space="preserve"> </w:t>
            </w:r>
          </w:p>
        </w:tc>
      </w:tr>
      <w:tr w:rsidR="005D6E99" w14:paraId="6E52F938" w14:textId="77777777" w:rsidTr="00D41C08">
        <w:trPr>
          <w:trHeight w:val="338"/>
        </w:trPr>
        <w:tc>
          <w:tcPr>
            <w:tcW w:w="2600" w:type="dxa"/>
            <w:vAlign w:val="bottom"/>
            <w:hideMark/>
          </w:tcPr>
          <w:p w14:paraId="441098C8" w14:textId="77777777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 w:rsidRPr="00735D78">
              <w:rPr>
                <w:rFonts w:cstheme="minorHAnsi"/>
                <w:lang w:eastAsia="en-CA"/>
              </w:rPr>
              <w:t xml:space="preserve">Translational </w:t>
            </w:r>
          </w:p>
        </w:tc>
        <w:tc>
          <w:tcPr>
            <w:tcW w:w="1260" w:type="dxa"/>
            <w:vAlign w:val="bottom"/>
            <w:hideMark/>
          </w:tcPr>
          <w:p w14:paraId="4BC20BFE" w14:textId="77777777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 w:rsidRPr="00735D78">
              <w:rPr>
                <w:b/>
                <w:lang w:eastAsia="en-CA"/>
              </w:rPr>
              <w:t xml:space="preserve"> </w:t>
            </w:r>
          </w:p>
        </w:tc>
      </w:tr>
      <w:tr w:rsidR="005D6E99" w14:paraId="07EBACA3" w14:textId="77777777" w:rsidTr="00D41C08">
        <w:trPr>
          <w:trHeight w:val="338"/>
        </w:trPr>
        <w:tc>
          <w:tcPr>
            <w:tcW w:w="2600" w:type="dxa"/>
            <w:vAlign w:val="bottom"/>
            <w:hideMark/>
          </w:tcPr>
          <w:p w14:paraId="002FD368" w14:textId="77777777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 w:rsidRPr="00735D78">
              <w:rPr>
                <w:lang w:eastAsia="en-CA"/>
              </w:rPr>
              <w:t>Clinical</w:t>
            </w:r>
          </w:p>
        </w:tc>
        <w:tc>
          <w:tcPr>
            <w:tcW w:w="1260" w:type="dxa"/>
            <w:vAlign w:val="bottom"/>
            <w:hideMark/>
          </w:tcPr>
          <w:p w14:paraId="45CDEC36" w14:textId="77777777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 w:rsidRPr="00735D78">
              <w:rPr>
                <w:b/>
                <w:lang w:eastAsia="en-CA"/>
              </w:rPr>
              <w:t xml:space="preserve"> </w:t>
            </w:r>
          </w:p>
        </w:tc>
      </w:tr>
      <w:tr w:rsidR="005D6E99" w14:paraId="2141FFD0" w14:textId="77777777" w:rsidTr="00D41C08">
        <w:trPr>
          <w:trHeight w:val="338"/>
        </w:trPr>
        <w:tc>
          <w:tcPr>
            <w:tcW w:w="2600" w:type="dxa"/>
            <w:vAlign w:val="bottom"/>
          </w:tcPr>
          <w:p w14:paraId="774AA2FB" w14:textId="166C219A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 w:rsidRPr="00735D78">
              <w:rPr>
                <w:lang w:eastAsia="en-CA"/>
              </w:rPr>
              <w:t xml:space="preserve">Health Services </w:t>
            </w:r>
            <w:r w:rsidR="000C6AF2">
              <w:rPr>
                <w:lang w:eastAsia="en-CA"/>
              </w:rPr>
              <w:t>&amp; Vision Loss Rehabilitation</w:t>
            </w:r>
          </w:p>
        </w:tc>
        <w:tc>
          <w:tcPr>
            <w:tcW w:w="1260" w:type="dxa"/>
            <w:vAlign w:val="bottom"/>
          </w:tcPr>
          <w:p w14:paraId="055B791D" w14:textId="77777777" w:rsidR="005D6E99" w:rsidRPr="00735D78" w:rsidRDefault="005D6E99" w:rsidP="001830C6">
            <w:pPr>
              <w:spacing w:line="256" w:lineRule="auto"/>
              <w:rPr>
                <w:b/>
                <w:lang w:eastAsia="en-CA"/>
              </w:rPr>
            </w:pPr>
          </w:p>
        </w:tc>
      </w:tr>
      <w:tr w:rsidR="005D6E99" w14:paraId="51F5957D" w14:textId="77777777" w:rsidTr="00D41C08">
        <w:trPr>
          <w:trHeight w:val="338"/>
        </w:trPr>
        <w:tc>
          <w:tcPr>
            <w:tcW w:w="2600" w:type="dxa"/>
            <w:vAlign w:val="bottom"/>
          </w:tcPr>
          <w:p w14:paraId="7BFFA3D4" w14:textId="77777777" w:rsidR="005D6E99" w:rsidRPr="00735D78" w:rsidRDefault="005D6E99" w:rsidP="001830C6">
            <w:pPr>
              <w:spacing w:line="256" w:lineRule="auto"/>
              <w:rPr>
                <w:lang w:eastAsia="en-CA"/>
              </w:rPr>
            </w:pPr>
            <w:r w:rsidRPr="00735D78">
              <w:rPr>
                <w:lang w:eastAsia="en-CA"/>
              </w:rPr>
              <w:t>Population Health</w:t>
            </w:r>
          </w:p>
        </w:tc>
        <w:tc>
          <w:tcPr>
            <w:tcW w:w="1260" w:type="dxa"/>
            <w:vAlign w:val="bottom"/>
          </w:tcPr>
          <w:p w14:paraId="193CF0FB" w14:textId="77777777" w:rsidR="005D6E99" w:rsidRPr="00735D78" w:rsidRDefault="005D6E99" w:rsidP="001830C6">
            <w:pPr>
              <w:spacing w:line="256" w:lineRule="auto"/>
              <w:rPr>
                <w:b/>
                <w:lang w:eastAsia="en-CA"/>
              </w:rPr>
            </w:pPr>
          </w:p>
        </w:tc>
      </w:tr>
    </w:tbl>
    <w:p w14:paraId="5574C11D" w14:textId="77777777" w:rsidR="005D6E99" w:rsidRDefault="005D6E99" w:rsidP="005D6E99">
      <w:pPr>
        <w:rPr>
          <w:rFonts w:cs="Calibri"/>
          <w:b/>
        </w:rPr>
      </w:pPr>
    </w:p>
    <w:tbl>
      <w:tblPr>
        <w:tblStyle w:val="TableGrid"/>
        <w:tblW w:w="10345" w:type="dxa"/>
        <w:tblBorders>
          <w:top w:val="single" w:sz="4" w:space="0" w:color="708B9B" w:themeColor="text2" w:themeTint="99"/>
          <w:left w:val="single" w:sz="4" w:space="0" w:color="708B9B" w:themeColor="text2" w:themeTint="99"/>
          <w:bottom w:val="single" w:sz="4" w:space="0" w:color="708B9B" w:themeColor="text2" w:themeTint="99"/>
          <w:right w:val="single" w:sz="4" w:space="0" w:color="708B9B" w:themeColor="text2" w:themeTint="99"/>
          <w:insideH w:val="single" w:sz="4" w:space="0" w:color="708B9B" w:themeColor="text2" w:themeTint="99"/>
          <w:insideV w:val="single" w:sz="4" w:space="0" w:color="708B9B" w:themeColor="text2" w:themeTint="99"/>
        </w:tblBorders>
        <w:tblLook w:val="04A0" w:firstRow="1" w:lastRow="0" w:firstColumn="1" w:lastColumn="0" w:noHBand="0" w:noVBand="1"/>
      </w:tblPr>
      <w:tblGrid>
        <w:gridCol w:w="8545"/>
        <w:gridCol w:w="1800"/>
      </w:tblGrid>
      <w:tr w:rsidR="00073DA3" w14:paraId="44D03867" w14:textId="77777777" w:rsidTr="00D41C08">
        <w:trPr>
          <w:trHeight w:val="1196"/>
        </w:trPr>
        <w:tc>
          <w:tcPr>
            <w:tcW w:w="8545" w:type="dxa"/>
          </w:tcPr>
          <w:p w14:paraId="7B21542B" w14:textId="65CB8284" w:rsidR="005D6E99" w:rsidRPr="006450BB" w:rsidRDefault="005D6E99" w:rsidP="001830C6">
            <w:pPr>
              <w:spacing w:line="266" w:lineRule="auto"/>
              <w:ind w:right="864"/>
              <w:rPr>
                <w:rStyle w:val="Hyperlink"/>
                <w:rFonts w:cstheme="minorHAnsi"/>
                <w:color w:val="2C383F"/>
                <w:u w:val="none"/>
              </w:rPr>
            </w:pPr>
            <w:r w:rsidRPr="000F2C39">
              <w:rPr>
                <w:rFonts w:cstheme="minorHAnsi"/>
              </w:rPr>
              <w:t>Fighting Blindness Canada may share</w:t>
            </w:r>
            <w:r w:rsidR="006450BB">
              <w:rPr>
                <w:rFonts w:cstheme="minorHAnsi"/>
              </w:rPr>
              <w:t xml:space="preserve"> applicant</w:t>
            </w:r>
            <w:r w:rsidRPr="000F2C39">
              <w:rPr>
                <w:rFonts w:cstheme="minorHAnsi"/>
              </w:rPr>
              <w:t xml:space="preserve"> information</w:t>
            </w:r>
            <w:r>
              <w:rPr>
                <w:rFonts w:cstheme="minorHAnsi"/>
              </w:rPr>
              <w:t xml:space="preserve"> </w:t>
            </w:r>
            <w:r w:rsidR="006450BB">
              <w:t xml:space="preserve">with partner organizations </w:t>
            </w:r>
            <w:r w:rsidRPr="000F2C39">
              <w:rPr>
                <w:rFonts w:cstheme="minorHAnsi"/>
              </w:rPr>
              <w:t xml:space="preserve">to increase funding opportunities. </w:t>
            </w:r>
            <w:r w:rsidRPr="000F2C39">
              <w:rPr>
                <w:rFonts w:cstheme="minorHAnsi"/>
                <w:b/>
                <w:bCs/>
              </w:rPr>
              <w:t xml:space="preserve">Do you consent </w:t>
            </w:r>
            <w:r w:rsidR="006450BB">
              <w:rPr>
                <w:rFonts w:cstheme="minorHAnsi"/>
                <w:b/>
                <w:bCs/>
              </w:rPr>
              <w:t>to Fighting Blindness Canada sharing</w:t>
            </w:r>
            <w:r w:rsidRPr="000F2C39">
              <w:rPr>
                <w:rFonts w:cstheme="minorHAnsi"/>
                <w:b/>
                <w:bCs/>
              </w:rPr>
              <w:t xml:space="preserve"> your application confidentially </w:t>
            </w:r>
            <w:r w:rsidR="006450BB">
              <w:rPr>
                <w:rFonts w:cstheme="minorHAnsi"/>
                <w:b/>
                <w:bCs/>
              </w:rPr>
              <w:t xml:space="preserve">with partner organizations </w:t>
            </w:r>
            <w:r w:rsidRPr="000F2C39">
              <w:rPr>
                <w:rFonts w:cstheme="minorHAnsi"/>
                <w:b/>
                <w:bCs/>
              </w:rPr>
              <w:t xml:space="preserve">if </w:t>
            </w:r>
            <w:r w:rsidR="006450BB">
              <w:rPr>
                <w:rFonts w:cstheme="minorHAnsi"/>
                <w:b/>
                <w:bCs/>
              </w:rPr>
              <w:t xml:space="preserve">relevant funding </w:t>
            </w:r>
            <w:r w:rsidRPr="000F2C39">
              <w:rPr>
                <w:rFonts w:cstheme="minorHAnsi"/>
                <w:b/>
                <w:bCs/>
              </w:rPr>
              <w:t>opportunities arise?</w:t>
            </w:r>
            <w:r w:rsidRPr="000F2C39">
              <w:rPr>
                <w:rFonts w:cstheme="minorHAnsi"/>
              </w:rPr>
              <w:t xml:space="preserve"> </w:t>
            </w:r>
          </w:p>
        </w:tc>
        <w:tc>
          <w:tcPr>
            <w:tcW w:w="1800" w:type="dxa"/>
          </w:tcPr>
          <w:p w14:paraId="48A6DF45" w14:textId="77777777" w:rsidR="005D6E99" w:rsidRPr="000F2C39" w:rsidRDefault="005D6E99" w:rsidP="001830C6">
            <w:pPr>
              <w:rPr>
                <w:rStyle w:val="Hyperlink"/>
                <w:rFonts w:cstheme="minorHAnsi"/>
                <w:color w:val="333333"/>
                <w:u w:val="none"/>
                <w:shd w:val="clear" w:color="auto" w:fill="FFFFFF"/>
              </w:rPr>
            </w:pPr>
            <w:r w:rsidRPr="000F2C39">
              <w:rPr>
                <w:rStyle w:val="Hyperlink"/>
                <w:rFonts w:cstheme="minorHAnsi"/>
                <w:color w:val="333333"/>
                <w:u w:val="none"/>
                <w:shd w:val="clear" w:color="auto" w:fill="FFFFFF"/>
              </w:rPr>
              <w:t>Please indicate Yes or No</w:t>
            </w:r>
          </w:p>
        </w:tc>
      </w:tr>
    </w:tbl>
    <w:p w14:paraId="41BDD0EA" w14:textId="77777777" w:rsidR="00195D9D" w:rsidRDefault="00195D9D" w:rsidP="00B44A0D">
      <w:pPr>
        <w:pStyle w:val="Heading2"/>
        <w:spacing w:before="240" w:after="40"/>
        <w:jc w:val="both"/>
      </w:pPr>
    </w:p>
    <w:p w14:paraId="094B641C" w14:textId="77777777" w:rsidR="00195D9D" w:rsidRDefault="00195D9D">
      <w:pPr>
        <w:spacing w:after="160" w:line="259" w:lineRule="auto"/>
        <w:rPr>
          <w:rFonts w:ascii="Gotham" w:eastAsiaTheme="majorEastAsia" w:hAnsi="Gotham" w:cstheme="majorBidi"/>
          <w:caps/>
          <w:color w:val="288844"/>
          <w:sz w:val="28"/>
          <w:szCs w:val="26"/>
        </w:rPr>
      </w:pPr>
      <w:r>
        <w:br w:type="page"/>
      </w:r>
    </w:p>
    <w:p w14:paraId="4F231946" w14:textId="2A047D65" w:rsidR="009E4F25" w:rsidRDefault="009A0DAB" w:rsidP="003141BA">
      <w:pPr>
        <w:pStyle w:val="Heading2"/>
        <w:spacing w:before="240" w:after="160"/>
        <w:jc w:val="both"/>
      </w:pPr>
      <w:r>
        <w:lastRenderedPageBreak/>
        <w:t>Research proposal summary</w:t>
      </w:r>
    </w:p>
    <w:p w14:paraId="3C7DD105" w14:textId="58284202" w:rsidR="00195D9D" w:rsidRDefault="009A0DAB" w:rsidP="00195D9D">
      <w:pPr>
        <w:rPr>
          <w:rFonts w:asciiTheme="minorHAnsi" w:hAnsiTheme="minorHAnsi" w:cstheme="minorHAnsi"/>
          <w:b/>
          <w:bCs/>
          <w:spacing w:val="-2"/>
          <w:szCs w:val="24"/>
        </w:rPr>
      </w:pPr>
      <w:r w:rsidRPr="00EB66AF">
        <w:rPr>
          <w:rFonts w:asciiTheme="minorHAnsi" w:hAnsiTheme="minorHAnsi" w:cstheme="minorHAnsi"/>
          <w:spacing w:val="-2"/>
          <w:szCs w:val="24"/>
        </w:rPr>
        <w:t>Provide a brief description of the proposed research including significance, aims</w:t>
      </w:r>
      <w:r>
        <w:rPr>
          <w:rFonts w:asciiTheme="minorHAnsi" w:hAnsiTheme="minorHAnsi" w:cstheme="minorHAnsi"/>
          <w:spacing w:val="-2"/>
          <w:szCs w:val="24"/>
        </w:rPr>
        <w:t xml:space="preserve"> and high-level description of the research approach </w:t>
      </w:r>
      <w:r w:rsidRPr="009A0DAB">
        <w:rPr>
          <w:rFonts w:asciiTheme="minorHAnsi" w:hAnsiTheme="minorHAnsi" w:cstheme="minorHAnsi"/>
          <w:b/>
          <w:bCs/>
          <w:spacing w:val="-2"/>
          <w:szCs w:val="24"/>
        </w:rPr>
        <w:t xml:space="preserve">(250 word </w:t>
      </w:r>
      <w:r>
        <w:rPr>
          <w:rFonts w:asciiTheme="minorHAnsi" w:hAnsiTheme="minorHAnsi" w:cstheme="minorHAnsi"/>
          <w:b/>
          <w:bCs/>
          <w:spacing w:val="-2"/>
          <w:szCs w:val="24"/>
        </w:rPr>
        <w:t xml:space="preserve">maximum). </w:t>
      </w:r>
    </w:p>
    <w:p w14:paraId="12085F29" w14:textId="5CF94085" w:rsidR="00195D9D" w:rsidRDefault="00195D9D" w:rsidP="00195D9D">
      <w:pPr>
        <w:rPr>
          <w:rFonts w:asciiTheme="minorHAnsi" w:hAnsiTheme="minorHAnsi" w:cstheme="minorHAnsi"/>
          <w:b/>
          <w:bCs/>
          <w:spacing w:val="-2"/>
          <w:szCs w:val="24"/>
        </w:rPr>
      </w:pPr>
    </w:p>
    <w:p w14:paraId="6FC8A356" w14:textId="05B77C9C" w:rsidR="00195D9D" w:rsidRPr="00195D9D" w:rsidRDefault="00195D9D" w:rsidP="00195D9D">
      <w:pPr>
        <w:rPr>
          <w:rFonts w:asciiTheme="minorHAnsi" w:hAnsiTheme="minorHAnsi" w:cstheme="minorHAnsi"/>
          <w:b/>
          <w:bCs/>
          <w:spacing w:val="-2"/>
          <w:szCs w:val="24"/>
        </w:rPr>
      </w:pPr>
      <w:r>
        <w:rPr>
          <w:rFonts w:asciiTheme="minorHAnsi" w:hAnsiTheme="minorHAnsi" w:cstheme="minorHAnsi"/>
          <w:b/>
          <w:bCs/>
          <w:noProof/>
          <w:spacing w:val="-2"/>
          <w:szCs w:val="24"/>
        </w:rPr>
        <mc:AlternateContent>
          <mc:Choice Requires="wps">
            <w:drawing>
              <wp:inline distT="0" distB="0" distL="0" distR="0" wp14:anchorId="40358711" wp14:editId="5F6B0A14">
                <wp:extent cx="6602715" cy="6772940"/>
                <wp:effectExtent l="0" t="0" r="27305" b="27940"/>
                <wp:docPr id="776730875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602715" cy="677294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5EDAAAE0" w14:textId="77777777" w:rsidR="00195D9D" w:rsidRDefault="00195D9D"/>
                          <w:p w14:paraId="5314C127" w14:textId="77777777" w:rsidR="00195D9D" w:rsidRDefault="00195D9D"/>
                          <w:p w14:paraId="45B5BE42" w14:textId="77777777" w:rsidR="00195D9D" w:rsidRDefault="00195D9D"/>
                          <w:p w14:paraId="7DF934A5" w14:textId="77777777" w:rsidR="00195D9D" w:rsidRDefault="00195D9D"/>
                          <w:p w14:paraId="41B5C016" w14:textId="77777777" w:rsidR="00195D9D" w:rsidRDefault="00195D9D"/>
                          <w:p w14:paraId="59A32914" w14:textId="77777777" w:rsidR="00195D9D" w:rsidRDefault="00195D9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0358711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width:519.9pt;height:533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" fillcolor="white [3201]" strokeweight=".5pt">
                <v:textbox>
                  <w:txbxContent>
                    <w:p w14:paraId="5EDAAAE0" w14:textId="77777777" w:rsidR="00195D9D" w:rsidRDefault="00195D9D"/>
                    <w:p w14:paraId="5314C127" w14:textId="77777777" w:rsidR="00195D9D" w:rsidRDefault="00195D9D"/>
                    <w:p w14:paraId="45B5BE42" w14:textId="77777777" w:rsidR="00195D9D" w:rsidRDefault="00195D9D"/>
                    <w:p w14:paraId="7DF934A5" w14:textId="77777777" w:rsidR="00195D9D" w:rsidRDefault="00195D9D"/>
                    <w:p w14:paraId="41B5C016" w14:textId="77777777" w:rsidR="00195D9D" w:rsidRDefault="00195D9D"/>
                    <w:p w14:paraId="59A32914" w14:textId="77777777" w:rsidR="00195D9D" w:rsidRDefault="00195D9D"/>
                  </w:txbxContent>
                </v:textbox>
                <w10:anchorlock/>
              </v:shape>
            </w:pict>
          </mc:Fallback>
        </mc:AlternateContent>
      </w:r>
    </w:p>
    <w:p w14:paraId="03109533" w14:textId="32E95565" w:rsidR="005D6E99" w:rsidRPr="00970D3E" w:rsidRDefault="005D6E99" w:rsidP="003141BA">
      <w:pPr>
        <w:pStyle w:val="Heading2"/>
        <w:spacing w:before="240" w:after="160"/>
        <w:jc w:val="both"/>
      </w:pPr>
      <w:r>
        <w:lastRenderedPageBreak/>
        <w:t>team information</w:t>
      </w:r>
    </w:p>
    <w:p w14:paraId="10190B04" w14:textId="5B419AE2" w:rsidR="00BD206A" w:rsidRDefault="00BD206A" w:rsidP="00BD206A">
      <w:pPr>
        <w:pStyle w:val="Default"/>
        <w:rPr>
          <w:rFonts w:asciiTheme="minorHAnsi" w:hAnsiTheme="minorHAnsi" w:cstheme="minorHAnsi"/>
        </w:rPr>
      </w:pPr>
      <w:r w:rsidRPr="00F10595">
        <w:rPr>
          <w:rFonts w:asciiTheme="minorHAnsi" w:hAnsiTheme="minorHAnsi" w:cstheme="minorHAnsi"/>
        </w:rPr>
        <w:t>Please list all team members in the tables</w:t>
      </w:r>
      <w:r w:rsidR="00DB1425">
        <w:rPr>
          <w:rFonts w:asciiTheme="minorHAnsi" w:hAnsiTheme="minorHAnsi" w:cstheme="minorHAnsi"/>
        </w:rPr>
        <w:t xml:space="preserve"> below</w:t>
      </w:r>
      <w:r w:rsidRPr="00F10595">
        <w:rPr>
          <w:rFonts w:asciiTheme="minorHAnsi" w:hAnsiTheme="minorHAnsi" w:cstheme="minorHAnsi"/>
        </w:rPr>
        <w:t xml:space="preserve">. </w:t>
      </w:r>
      <w:r w:rsidR="00533AEA">
        <w:rPr>
          <w:rFonts w:asciiTheme="minorHAnsi" w:hAnsiTheme="minorHAnsi" w:cstheme="minorHAnsi"/>
        </w:rPr>
        <w:t>R</w:t>
      </w:r>
      <w:r w:rsidRPr="00F10595">
        <w:rPr>
          <w:rFonts w:asciiTheme="minorHAnsi" w:hAnsiTheme="minorHAnsi" w:cstheme="minorHAnsi"/>
        </w:rPr>
        <w:t xml:space="preserve">efer to the Competition Guide for full </w:t>
      </w:r>
      <w:r w:rsidR="00195CE9">
        <w:rPr>
          <w:rFonts w:asciiTheme="minorHAnsi" w:hAnsiTheme="minorHAnsi" w:cstheme="minorHAnsi"/>
        </w:rPr>
        <w:t xml:space="preserve">eligibility requirements; </w:t>
      </w:r>
      <w:r w:rsidR="00DB1425">
        <w:rPr>
          <w:rFonts w:asciiTheme="minorHAnsi" w:hAnsiTheme="minorHAnsi" w:cstheme="minorHAnsi"/>
        </w:rPr>
        <w:t xml:space="preserve">the </w:t>
      </w:r>
      <w:r w:rsidR="00195CE9">
        <w:rPr>
          <w:rFonts w:asciiTheme="minorHAnsi" w:hAnsiTheme="minorHAnsi" w:cstheme="minorHAnsi"/>
        </w:rPr>
        <w:t>definitions below are provided for reference only</w:t>
      </w:r>
      <w:r w:rsidRPr="00F10595">
        <w:rPr>
          <w:rFonts w:asciiTheme="minorHAnsi" w:hAnsiTheme="minorHAnsi" w:cstheme="minorHAnsi"/>
        </w:rPr>
        <w:t xml:space="preserve">. Add </w:t>
      </w:r>
      <w:r w:rsidR="00DB1425">
        <w:rPr>
          <w:rFonts w:asciiTheme="minorHAnsi" w:hAnsiTheme="minorHAnsi" w:cstheme="minorHAnsi"/>
        </w:rPr>
        <w:t>additional</w:t>
      </w:r>
      <w:r w:rsidRPr="00F10595">
        <w:rPr>
          <w:rFonts w:asciiTheme="minorHAnsi" w:hAnsiTheme="minorHAnsi" w:cstheme="minorHAnsi"/>
        </w:rPr>
        <w:t xml:space="preserve"> </w:t>
      </w:r>
      <w:r w:rsidR="00533AEA">
        <w:rPr>
          <w:rFonts w:asciiTheme="minorHAnsi" w:hAnsiTheme="minorHAnsi" w:cstheme="minorHAnsi"/>
        </w:rPr>
        <w:t>tables</w:t>
      </w:r>
      <w:r w:rsidRPr="00F10595">
        <w:rPr>
          <w:rFonts w:asciiTheme="minorHAnsi" w:hAnsiTheme="minorHAnsi" w:cstheme="minorHAnsi"/>
        </w:rPr>
        <w:t xml:space="preserve"> as n</w:t>
      </w:r>
      <w:r w:rsidR="00DB1425">
        <w:rPr>
          <w:rFonts w:asciiTheme="minorHAnsi" w:hAnsiTheme="minorHAnsi" w:cstheme="minorHAnsi"/>
        </w:rPr>
        <w:t>eeded</w:t>
      </w:r>
      <w:r w:rsidRPr="00F10595">
        <w:rPr>
          <w:rFonts w:asciiTheme="minorHAnsi" w:hAnsiTheme="minorHAnsi" w:cstheme="minorHAnsi"/>
        </w:rPr>
        <w:t xml:space="preserve"> to accommodate the project team.  </w:t>
      </w:r>
    </w:p>
    <w:p w14:paraId="3C668368" w14:textId="77777777" w:rsidR="00195D9D" w:rsidRPr="00F10595" w:rsidRDefault="00195D9D" w:rsidP="00BD206A">
      <w:pPr>
        <w:pStyle w:val="Default"/>
        <w:rPr>
          <w:rFonts w:asciiTheme="minorHAnsi" w:hAnsiTheme="minorHAnsi" w:cstheme="minorHAnsi"/>
        </w:rPr>
      </w:pPr>
    </w:p>
    <w:tbl>
      <w:tblPr>
        <w:tblW w:w="10410" w:type="dxa"/>
        <w:tblInd w:w="-6" w:type="dxa"/>
        <w:tblBorders>
          <w:top w:val="single" w:sz="6" w:space="0" w:color="21292F" w:themeColor="text2" w:themeShade="BF"/>
          <w:left w:val="single" w:sz="6" w:space="0" w:color="21292F" w:themeColor="text2" w:themeShade="BF"/>
          <w:bottom w:val="single" w:sz="6" w:space="0" w:color="21292F" w:themeColor="text2" w:themeShade="BF"/>
          <w:right w:val="single" w:sz="6" w:space="0" w:color="21292F" w:themeColor="text2" w:themeShade="BF"/>
          <w:insideH w:val="single" w:sz="6" w:space="0" w:color="21292F" w:themeColor="text2" w:themeShade="BF"/>
          <w:insideV w:val="single" w:sz="6" w:space="0" w:color="21292F" w:themeColor="text2" w:themeShade="B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128"/>
        <w:gridCol w:w="8282"/>
      </w:tblGrid>
      <w:tr w:rsidR="00BD206A" w:rsidRPr="00F10595" w14:paraId="3F845B2B" w14:textId="77777777" w:rsidTr="00D41C08">
        <w:trPr>
          <w:trHeight w:hRule="exact" w:val="1329"/>
        </w:trPr>
        <w:tc>
          <w:tcPr>
            <w:tcW w:w="2128" w:type="dxa"/>
            <w:hideMark/>
          </w:tcPr>
          <w:p w14:paraId="2BC8640F" w14:textId="77777777" w:rsidR="00BD206A" w:rsidRPr="00F10595" w:rsidRDefault="00BD206A" w:rsidP="001830C6">
            <w:pPr>
              <w:pStyle w:val="TableParagraph"/>
              <w:ind w:left="102" w:right="353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  <w:bookmarkStart w:id="0" w:name="_Hlk66434001"/>
            <w:r w:rsidRPr="00F10595"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eastAsia="en-US"/>
              </w:rPr>
              <w:t>Principal</w:t>
            </w:r>
            <w:r w:rsidRPr="00F10595">
              <w:rPr>
                <w:rFonts w:asciiTheme="minorHAnsi" w:hAnsiTheme="minorHAnsi" w:cstheme="minorHAnsi"/>
                <w:b/>
                <w:spacing w:val="-17"/>
                <w:sz w:val="24"/>
                <w:szCs w:val="24"/>
                <w:lang w:eastAsia="en-US"/>
              </w:rPr>
              <w:t xml:space="preserve"> </w:t>
            </w:r>
            <w:r w:rsidRPr="00F10595"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eastAsia="en-US"/>
              </w:rPr>
              <w:t>Investigator</w:t>
            </w:r>
          </w:p>
        </w:tc>
        <w:tc>
          <w:tcPr>
            <w:tcW w:w="8282" w:type="dxa"/>
            <w:hideMark/>
          </w:tcPr>
          <w:p w14:paraId="174A118A" w14:textId="008868BD" w:rsidR="00BD206A" w:rsidRPr="00EF52D8" w:rsidRDefault="00BD206A" w:rsidP="00EF52D8">
            <w:pPr>
              <w:pStyle w:val="ListParagraph"/>
              <w:widowControl w:val="0"/>
              <w:numPr>
                <w:ilvl w:val="0"/>
                <w:numId w:val="32"/>
              </w:numPr>
              <w:tabs>
                <w:tab w:val="left" w:pos="823"/>
              </w:tabs>
              <w:spacing w:line="303" w:lineRule="exact"/>
              <w:rPr>
                <w:rFonts w:asciiTheme="minorHAnsi" w:hAnsiTheme="minorHAnsi" w:cstheme="minorHAnsi"/>
                <w:szCs w:val="24"/>
              </w:rPr>
            </w:pPr>
            <w:r w:rsidRPr="00F10595">
              <w:rPr>
                <w:rFonts w:asciiTheme="minorHAnsi" w:hAnsiTheme="minorHAnsi" w:cstheme="minorHAnsi"/>
                <w:szCs w:val="24"/>
              </w:rPr>
              <w:t>One individual only</w:t>
            </w:r>
          </w:p>
          <w:p w14:paraId="1075F2D3" w14:textId="7A11B18F" w:rsidR="00BD206A" w:rsidRPr="00EF52D8" w:rsidRDefault="00BD206A" w:rsidP="00EF52D8">
            <w:pPr>
              <w:pStyle w:val="ListParagraph"/>
              <w:widowControl w:val="0"/>
              <w:numPr>
                <w:ilvl w:val="0"/>
                <w:numId w:val="32"/>
              </w:numPr>
              <w:tabs>
                <w:tab w:val="left" w:pos="823"/>
              </w:tabs>
              <w:spacing w:before="1" w:line="305" w:lineRule="exact"/>
              <w:rPr>
                <w:rFonts w:asciiTheme="minorHAnsi" w:hAnsiTheme="minorHAnsi" w:cstheme="minorHAnsi"/>
                <w:szCs w:val="24"/>
              </w:rPr>
            </w:pPr>
            <w:proofErr w:type="gramStart"/>
            <w:r w:rsidRPr="00F10595">
              <w:rPr>
                <w:rFonts w:asciiTheme="minorHAnsi" w:hAnsiTheme="minorHAnsi" w:cstheme="minorHAnsi"/>
                <w:szCs w:val="24"/>
              </w:rPr>
              <w:t>Assumes</w:t>
            </w:r>
            <w:proofErr w:type="gramEnd"/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="00EF52D8">
              <w:rPr>
                <w:rFonts w:asciiTheme="minorHAnsi" w:hAnsiTheme="minorHAnsi" w:cstheme="minorHAnsi"/>
                <w:spacing w:val="-3"/>
                <w:szCs w:val="24"/>
              </w:rPr>
              <w:t xml:space="preserve">scientific,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administrative</w:t>
            </w:r>
            <w:r w:rsidRPr="00F10595">
              <w:rPr>
                <w:rFonts w:asciiTheme="minorHAnsi" w:hAnsiTheme="minorHAnsi" w:cstheme="minorHAnsi"/>
                <w:spacing w:val="-7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zCs w:val="24"/>
              </w:rPr>
              <w:t>and</w:t>
            </w:r>
            <w:r w:rsidRPr="00F10595">
              <w:rPr>
                <w:rFonts w:asciiTheme="minorHAnsi" w:hAnsiTheme="minorHAnsi" w:cstheme="minorHAnsi"/>
                <w:spacing w:val="-4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financial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responsibility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for</w:t>
            </w:r>
            <w:r w:rsidRPr="00F10595">
              <w:rPr>
                <w:rFonts w:asciiTheme="minorHAnsi" w:hAnsiTheme="minorHAnsi" w:cstheme="minorHAnsi"/>
                <w:spacing w:val="-2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the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grant</w:t>
            </w:r>
          </w:p>
          <w:p w14:paraId="632EE6ED" w14:textId="3CF2B8C8" w:rsidR="00EF52D8" w:rsidRDefault="00EF52D8" w:rsidP="00EF52D8">
            <w:pPr>
              <w:pStyle w:val="ListParagraph"/>
              <w:widowControl w:val="0"/>
              <w:numPr>
                <w:ilvl w:val="0"/>
                <w:numId w:val="32"/>
              </w:numPr>
              <w:tabs>
                <w:tab w:val="left" w:pos="823"/>
              </w:tabs>
              <w:spacing w:before="1" w:line="256" w:lineRule="auto"/>
              <w:ind w:right="718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Has an</w:t>
            </w:r>
            <w:r w:rsidR="00BD206A" w:rsidRPr="00F10595">
              <w:rPr>
                <w:rFonts w:asciiTheme="minorHAnsi" w:hAnsiTheme="minorHAnsi" w:cstheme="minorHAnsi"/>
                <w:spacing w:val="-2"/>
                <w:szCs w:val="24"/>
              </w:rPr>
              <w:t xml:space="preserve"> </w:t>
            </w:r>
            <w:r w:rsidR="00BD206A" w:rsidRPr="00F10595">
              <w:rPr>
                <w:rFonts w:asciiTheme="minorHAnsi" w:hAnsiTheme="minorHAnsi" w:cstheme="minorHAnsi"/>
                <w:spacing w:val="-1"/>
                <w:szCs w:val="24"/>
              </w:rPr>
              <w:t>independent</w:t>
            </w:r>
            <w:r w:rsidR="00BD206A"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pacing w:val="-1"/>
                <w:szCs w:val="24"/>
              </w:rPr>
              <w:t>appointment</w:t>
            </w:r>
            <w:r w:rsidR="00BD206A" w:rsidRPr="00F10595">
              <w:rPr>
                <w:rFonts w:asciiTheme="minorHAnsi" w:hAnsiTheme="minorHAnsi" w:cstheme="minorHAnsi"/>
                <w:spacing w:val="-2"/>
                <w:szCs w:val="24"/>
              </w:rPr>
              <w:t xml:space="preserve"> at </w:t>
            </w:r>
            <w:r>
              <w:rPr>
                <w:rFonts w:asciiTheme="minorHAnsi" w:hAnsiTheme="minorHAnsi" w:cstheme="minorHAnsi"/>
                <w:szCs w:val="24"/>
              </w:rPr>
              <w:t>a Canadian</w:t>
            </w:r>
            <w:r w:rsidR="00BD206A" w:rsidRPr="00F10595">
              <w:rPr>
                <w:rFonts w:asciiTheme="minorHAnsi" w:hAnsiTheme="minorHAnsi" w:cstheme="minorHAnsi"/>
                <w:szCs w:val="24"/>
              </w:rPr>
              <w:t xml:space="preserve"> </w:t>
            </w:r>
            <w:r>
              <w:rPr>
                <w:rFonts w:asciiTheme="minorHAnsi" w:hAnsiTheme="minorHAnsi" w:cstheme="minorHAnsi"/>
                <w:szCs w:val="24"/>
              </w:rPr>
              <w:t>H</w:t>
            </w:r>
            <w:r w:rsidR="00BD206A" w:rsidRPr="00F10595">
              <w:rPr>
                <w:rFonts w:asciiTheme="minorHAnsi" w:hAnsiTheme="minorHAnsi" w:cstheme="minorHAnsi"/>
                <w:szCs w:val="24"/>
              </w:rPr>
              <w:t xml:space="preserve">ost </w:t>
            </w:r>
            <w:r>
              <w:rPr>
                <w:rFonts w:asciiTheme="minorHAnsi" w:hAnsiTheme="minorHAnsi" w:cstheme="minorHAnsi"/>
                <w:szCs w:val="24"/>
              </w:rPr>
              <w:t>I</w:t>
            </w:r>
            <w:r w:rsidR="00BD206A" w:rsidRPr="00F10595">
              <w:rPr>
                <w:rFonts w:asciiTheme="minorHAnsi" w:hAnsiTheme="minorHAnsi" w:cstheme="minorHAnsi"/>
                <w:szCs w:val="24"/>
              </w:rPr>
              <w:t xml:space="preserve">nstitution </w:t>
            </w:r>
          </w:p>
          <w:p w14:paraId="1AD3843A" w14:textId="0BCA1907" w:rsidR="00BD206A" w:rsidRPr="00F10595" w:rsidRDefault="00BD206A" w:rsidP="00EF52D8">
            <w:pPr>
              <w:pStyle w:val="ListParagraph"/>
              <w:widowControl w:val="0"/>
              <w:numPr>
                <w:ilvl w:val="0"/>
                <w:numId w:val="32"/>
              </w:numPr>
              <w:tabs>
                <w:tab w:val="left" w:pos="823"/>
              </w:tabs>
              <w:spacing w:before="1" w:line="256" w:lineRule="auto"/>
              <w:ind w:right="718"/>
              <w:rPr>
                <w:rFonts w:asciiTheme="minorHAnsi" w:hAnsiTheme="minorHAnsi" w:cstheme="minorHAnsi"/>
                <w:szCs w:val="24"/>
              </w:rPr>
            </w:pP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>Cannot receive salary support</w:t>
            </w:r>
          </w:p>
        </w:tc>
      </w:tr>
      <w:tr w:rsidR="00BD206A" w:rsidRPr="00F10595" w14:paraId="1A7E5EEA" w14:textId="77777777" w:rsidTr="00D41C08">
        <w:trPr>
          <w:trHeight w:hRule="exact" w:val="1356"/>
        </w:trPr>
        <w:tc>
          <w:tcPr>
            <w:tcW w:w="2128" w:type="dxa"/>
            <w:hideMark/>
          </w:tcPr>
          <w:p w14:paraId="53AA6001" w14:textId="77777777" w:rsidR="00BD206A" w:rsidRPr="00F10595" w:rsidRDefault="00BD206A" w:rsidP="001830C6">
            <w:pPr>
              <w:pStyle w:val="TableParagraph"/>
              <w:spacing w:line="291" w:lineRule="exact"/>
              <w:ind w:left="102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  <w:r w:rsidRPr="00F10595"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eastAsia="en-US"/>
              </w:rPr>
              <w:t>Co-Investigator(s)</w:t>
            </w:r>
          </w:p>
        </w:tc>
        <w:tc>
          <w:tcPr>
            <w:tcW w:w="8282" w:type="dxa"/>
            <w:hideMark/>
          </w:tcPr>
          <w:p w14:paraId="551B310F" w14:textId="77777777" w:rsidR="00EF52D8" w:rsidRDefault="00BD206A" w:rsidP="00BD206A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823"/>
              </w:tabs>
              <w:spacing w:after="120" w:line="256" w:lineRule="auto"/>
              <w:ind w:left="816" w:right="471" w:hanging="357"/>
              <w:rPr>
                <w:rFonts w:asciiTheme="minorHAnsi" w:hAnsiTheme="minorHAnsi" w:cstheme="minorHAnsi"/>
                <w:szCs w:val="24"/>
              </w:rPr>
            </w:pPr>
            <w:r w:rsidRPr="00F10595">
              <w:rPr>
                <w:rFonts w:asciiTheme="minorHAnsi" w:hAnsiTheme="minorHAnsi" w:cstheme="minorHAnsi"/>
                <w:szCs w:val="24"/>
              </w:rPr>
              <w:t>Canadian and/or international researcher</w:t>
            </w:r>
            <w:r w:rsidR="00EF52D8">
              <w:rPr>
                <w:rFonts w:asciiTheme="minorHAnsi" w:hAnsiTheme="minorHAnsi" w:cstheme="minorHAnsi"/>
                <w:szCs w:val="24"/>
              </w:rPr>
              <w:t xml:space="preserve"> with independent academic appointment</w:t>
            </w:r>
          </w:p>
          <w:p w14:paraId="4A31E8F8" w14:textId="209724A7" w:rsidR="00BD206A" w:rsidRPr="00F10595" w:rsidRDefault="00EF52D8" w:rsidP="00BD206A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823"/>
              </w:tabs>
              <w:spacing w:after="120" w:line="256" w:lineRule="auto"/>
              <w:ind w:left="816" w:right="471" w:hanging="357"/>
              <w:rPr>
                <w:rFonts w:asciiTheme="minorHAnsi" w:hAnsiTheme="minorHAnsi" w:cstheme="minorHAnsi"/>
                <w:szCs w:val="24"/>
              </w:rPr>
            </w:pPr>
            <w:r>
              <w:rPr>
                <w:rFonts w:asciiTheme="minorHAnsi" w:hAnsiTheme="minorHAnsi" w:cstheme="minorHAnsi"/>
                <w:szCs w:val="24"/>
              </w:rPr>
              <w:t>R</w:t>
            </w:r>
            <w:r w:rsidR="00BD206A" w:rsidRPr="00F10595">
              <w:rPr>
                <w:rFonts w:asciiTheme="minorHAnsi" w:hAnsiTheme="minorHAnsi" w:cstheme="minorHAnsi"/>
                <w:szCs w:val="24"/>
              </w:rPr>
              <w:t>equesting funding to support their role in the project</w:t>
            </w:r>
          </w:p>
          <w:p w14:paraId="77C34D6E" w14:textId="77777777" w:rsidR="00BD206A" w:rsidRPr="00F10595" w:rsidRDefault="00BD206A" w:rsidP="00BD206A">
            <w:pPr>
              <w:pStyle w:val="ListParagraph"/>
              <w:widowControl w:val="0"/>
              <w:numPr>
                <w:ilvl w:val="0"/>
                <w:numId w:val="33"/>
              </w:numPr>
              <w:tabs>
                <w:tab w:val="left" w:pos="823"/>
              </w:tabs>
              <w:spacing w:after="200" w:line="256" w:lineRule="auto"/>
              <w:ind w:left="816" w:right="471" w:hanging="357"/>
              <w:rPr>
                <w:rFonts w:asciiTheme="minorHAnsi" w:hAnsiTheme="minorHAnsi" w:cstheme="minorHAnsi"/>
                <w:szCs w:val="24"/>
              </w:rPr>
            </w:pPr>
            <w:r w:rsidRPr="00F10595">
              <w:rPr>
                <w:rFonts w:asciiTheme="minorHAnsi" w:hAnsiTheme="minorHAnsi" w:cstheme="minorHAnsi"/>
                <w:szCs w:val="24"/>
              </w:rPr>
              <w:t>Cannot receive salary support</w:t>
            </w:r>
          </w:p>
        </w:tc>
      </w:tr>
      <w:tr w:rsidR="00BD206A" w:rsidRPr="00F10595" w14:paraId="38D01D21" w14:textId="77777777" w:rsidTr="00D41C08">
        <w:trPr>
          <w:trHeight w:hRule="exact" w:val="717"/>
        </w:trPr>
        <w:tc>
          <w:tcPr>
            <w:tcW w:w="2128" w:type="dxa"/>
            <w:hideMark/>
          </w:tcPr>
          <w:p w14:paraId="7D0BE47C" w14:textId="77777777" w:rsidR="00BD206A" w:rsidRPr="00F10595" w:rsidRDefault="00BD206A" w:rsidP="001830C6">
            <w:pPr>
              <w:pStyle w:val="TableParagraph"/>
              <w:spacing w:line="291" w:lineRule="exact"/>
              <w:ind w:left="102"/>
              <w:rPr>
                <w:rFonts w:asciiTheme="minorHAnsi" w:hAnsiTheme="minorHAnsi" w:cstheme="minorHAnsi"/>
                <w:sz w:val="24"/>
                <w:szCs w:val="24"/>
                <w:lang w:eastAsia="en-US"/>
              </w:rPr>
            </w:pPr>
            <w:r w:rsidRPr="00F10595">
              <w:rPr>
                <w:rFonts w:asciiTheme="minorHAnsi" w:hAnsiTheme="minorHAnsi" w:cstheme="minorHAnsi"/>
                <w:b/>
                <w:spacing w:val="-1"/>
                <w:sz w:val="24"/>
                <w:szCs w:val="24"/>
                <w:lang w:eastAsia="en-US"/>
              </w:rPr>
              <w:t>Collaborator(s)</w:t>
            </w:r>
          </w:p>
        </w:tc>
        <w:tc>
          <w:tcPr>
            <w:tcW w:w="8282" w:type="dxa"/>
            <w:hideMark/>
          </w:tcPr>
          <w:p w14:paraId="4C497310" w14:textId="61ECB2C4" w:rsidR="00BD206A" w:rsidRPr="00F10595" w:rsidRDefault="00BD206A" w:rsidP="00BD206A">
            <w:pPr>
              <w:pStyle w:val="ListParagraph"/>
              <w:widowControl w:val="0"/>
              <w:numPr>
                <w:ilvl w:val="0"/>
                <w:numId w:val="34"/>
              </w:numPr>
              <w:tabs>
                <w:tab w:val="left" w:pos="823"/>
              </w:tabs>
              <w:spacing w:line="256" w:lineRule="auto"/>
              <w:ind w:right="492"/>
              <w:rPr>
                <w:rFonts w:asciiTheme="minorHAnsi" w:hAnsiTheme="minorHAnsi" w:cstheme="minorHAnsi"/>
                <w:szCs w:val="24"/>
              </w:rPr>
            </w:pPr>
            <w:r w:rsidRPr="00F10595">
              <w:rPr>
                <w:rFonts w:asciiTheme="minorHAnsi" w:hAnsiTheme="minorHAnsi" w:cstheme="minorHAnsi"/>
                <w:szCs w:val="24"/>
              </w:rPr>
              <w:t>Provides</w:t>
            </w:r>
            <w:r w:rsidRPr="00F10595">
              <w:rPr>
                <w:rFonts w:asciiTheme="minorHAnsi" w:hAnsiTheme="minorHAnsi" w:cstheme="minorHAnsi"/>
                <w:spacing w:val="-6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zCs w:val="24"/>
              </w:rPr>
              <w:t>a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specific</w:t>
            </w:r>
            <w:r w:rsidRPr="00F10595">
              <w:rPr>
                <w:rFonts w:asciiTheme="minorHAnsi" w:hAnsiTheme="minorHAnsi" w:cstheme="minorHAnsi"/>
                <w:spacing w:val="-4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2"/>
                <w:szCs w:val="24"/>
              </w:rPr>
              <w:t xml:space="preserve">service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for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the</w:t>
            </w:r>
            <w:r w:rsidRPr="00F10595">
              <w:rPr>
                <w:rFonts w:asciiTheme="minorHAnsi" w:hAnsiTheme="minorHAnsi" w:cstheme="minorHAnsi"/>
                <w:spacing w:val="-4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proposed</w:t>
            </w:r>
            <w:r w:rsidRPr="00F10595">
              <w:rPr>
                <w:rFonts w:asciiTheme="minorHAnsi" w:hAnsiTheme="minorHAnsi" w:cstheme="minorHAnsi"/>
                <w:spacing w:val="-3"/>
                <w:szCs w:val="24"/>
              </w:rPr>
              <w:t xml:space="preserve"> </w:t>
            </w:r>
            <w:r w:rsidRPr="00F10595">
              <w:rPr>
                <w:rFonts w:asciiTheme="minorHAnsi" w:hAnsiTheme="minorHAnsi" w:cstheme="minorHAnsi"/>
                <w:spacing w:val="-1"/>
                <w:szCs w:val="24"/>
              </w:rPr>
              <w:t>project but is not requesting funding</w:t>
            </w:r>
          </w:p>
        </w:tc>
      </w:tr>
      <w:bookmarkEnd w:id="0"/>
    </w:tbl>
    <w:p w14:paraId="22FA5F8B" w14:textId="77777777" w:rsidR="00BD206A" w:rsidRPr="00F10595" w:rsidRDefault="00BD206A" w:rsidP="00BD206A">
      <w:pPr>
        <w:rPr>
          <w:rFonts w:cstheme="minorHAnsi"/>
          <w:b/>
          <w:szCs w:val="24"/>
        </w:rPr>
      </w:pPr>
    </w:p>
    <w:p w14:paraId="7A302831" w14:textId="77777777" w:rsidR="00BD206A" w:rsidRDefault="00BD206A" w:rsidP="00EF52D8">
      <w:pPr>
        <w:pStyle w:val="Heading3"/>
      </w:pPr>
      <w:r w:rsidRPr="00F10595">
        <w:t xml:space="preserve">Principal Investigator </w:t>
      </w:r>
    </w:p>
    <w:tbl>
      <w:tblPr>
        <w:tblStyle w:val="TableGrid"/>
        <w:tblW w:w="10435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Look w:val="04A0" w:firstRow="1" w:lastRow="0" w:firstColumn="1" w:lastColumn="0" w:noHBand="0" w:noVBand="1"/>
      </w:tblPr>
      <w:tblGrid>
        <w:gridCol w:w="2785"/>
        <w:gridCol w:w="7650"/>
      </w:tblGrid>
      <w:tr w:rsidR="000F3D39" w14:paraId="5BA3F74C" w14:textId="77777777" w:rsidTr="00D41C08">
        <w:tc>
          <w:tcPr>
            <w:tcW w:w="2785" w:type="dxa"/>
          </w:tcPr>
          <w:p w14:paraId="5EF159AD" w14:textId="67C7965C" w:rsidR="000F3D39" w:rsidRPr="000F3D39" w:rsidRDefault="000F3D39" w:rsidP="00BD206A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Name</w:t>
            </w:r>
          </w:p>
        </w:tc>
        <w:tc>
          <w:tcPr>
            <w:tcW w:w="7650" w:type="dxa"/>
          </w:tcPr>
          <w:p w14:paraId="6C0A2114" w14:textId="77777777" w:rsidR="000F3D39" w:rsidRDefault="000F3D39" w:rsidP="00BD206A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6D821FBB" w14:textId="77777777" w:rsidTr="00D41C08">
        <w:tc>
          <w:tcPr>
            <w:tcW w:w="2785" w:type="dxa"/>
          </w:tcPr>
          <w:p w14:paraId="3C530257" w14:textId="49356DEC" w:rsidR="000F3D39" w:rsidRPr="000F3D39" w:rsidRDefault="000F3D39" w:rsidP="00BD206A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Email</w:t>
            </w:r>
          </w:p>
        </w:tc>
        <w:tc>
          <w:tcPr>
            <w:tcW w:w="7650" w:type="dxa"/>
          </w:tcPr>
          <w:p w14:paraId="578D9461" w14:textId="77777777" w:rsidR="000F3D39" w:rsidRDefault="000F3D39" w:rsidP="00BD206A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0A84EB20" w14:textId="77777777" w:rsidTr="00D41C08">
        <w:tc>
          <w:tcPr>
            <w:tcW w:w="2785" w:type="dxa"/>
          </w:tcPr>
          <w:p w14:paraId="3408489D" w14:textId="360E83D9" w:rsidR="000F3D39" w:rsidRPr="000F3D39" w:rsidRDefault="000F3D39" w:rsidP="00BD206A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Telephone</w:t>
            </w:r>
          </w:p>
        </w:tc>
        <w:tc>
          <w:tcPr>
            <w:tcW w:w="7650" w:type="dxa"/>
          </w:tcPr>
          <w:p w14:paraId="3CD6764B" w14:textId="77777777" w:rsidR="000F3D39" w:rsidRDefault="000F3D39" w:rsidP="00BD206A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3CBB8A10" w14:textId="77777777" w:rsidTr="00D41C08">
        <w:tc>
          <w:tcPr>
            <w:tcW w:w="2785" w:type="dxa"/>
          </w:tcPr>
          <w:p w14:paraId="283CCFDE" w14:textId="4547CCED" w:rsidR="000F3D39" w:rsidRPr="000F3D39" w:rsidRDefault="000F3D39" w:rsidP="00BD206A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Position</w:t>
            </w:r>
          </w:p>
        </w:tc>
        <w:tc>
          <w:tcPr>
            <w:tcW w:w="7650" w:type="dxa"/>
          </w:tcPr>
          <w:p w14:paraId="3FFF35B0" w14:textId="77777777" w:rsidR="000F3D39" w:rsidRDefault="000F3D39" w:rsidP="00BD206A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249702DB" w14:textId="77777777" w:rsidTr="00D41C08">
        <w:tc>
          <w:tcPr>
            <w:tcW w:w="2785" w:type="dxa"/>
          </w:tcPr>
          <w:p w14:paraId="01AC5B96" w14:textId="3D540FF5" w:rsidR="000F3D39" w:rsidRPr="000F3D39" w:rsidRDefault="000F3D39" w:rsidP="00BD206A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Department &amp; Institution</w:t>
            </w:r>
          </w:p>
        </w:tc>
        <w:tc>
          <w:tcPr>
            <w:tcW w:w="7650" w:type="dxa"/>
          </w:tcPr>
          <w:p w14:paraId="4C423FD1" w14:textId="77777777" w:rsidR="000F3D39" w:rsidRDefault="000F3D39" w:rsidP="00BD206A">
            <w:pPr>
              <w:rPr>
                <w:rFonts w:cstheme="minorHAnsi"/>
                <w:b/>
                <w:szCs w:val="24"/>
              </w:rPr>
            </w:pPr>
          </w:p>
        </w:tc>
      </w:tr>
    </w:tbl>
    <w:p w14:paraId="24B477DA" w14:textId="77777777" w:rsidR="00BD206A" w:rsidRDefault="00BD206A" w:rsidP="005D6E99">
      <w:pPr>
        <w:pStyle w:val="Default"/>
        <w:rPr>
          <w:rFonts w:asciiTheme="minorHAnsi" w:hAnsiTheme="minorHAnsi" w:cstheme="minorHAnsi"/>
          <w:spacing w:val="-1"/>
        </w:rPr>
      </w:pPr>
    </w:p>
    <w:p w14:paraId="33618D2D" w14:textId="5A76C75A" w:rsidR="000F3D39" w:rsidRPr="00EF52D8" w:rsidRDefault="00BD206A" w:rsidP="00EF52D8">
      <w:pPr>
        <w:pStyle w:val="Heading3"/>
      </w:pPr>
      <w:r w:rsidRPr="00F10595">
        <w:t>Co- Investigators</w:t>
      </w:r>
      <w:r w:rsidR="000F3D39">
        <w:t xml:space="preserve">  </w:t>
      </w:r>
    </w:p>
    <w:tbl>
      <w:tblPr>
        <w:tblStyle w:val="TableGrid"/>
        <w:tblW w:w="10435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Look w:val="04A0" w:firstRow="1" w:lastRow="0" w:firstColumn="1" w:lastColumn="0" w:noHBand="0" w:noVBand="1"/>
      </w:tblPr>
      <w:tblGrid>
        <w:gridCol w:w="2785"/>
        <w:gridCol w:w="7650"/>
      </w:tblGrid>
      <w:tr w:rsidR="000F3D39" w14:paraId="45ECAAA8" w14:textId="77777777" w:rsidTr="00D41C08">
        <w:tc>
          <w:tcPr>
            <w:tcW w:w="2785" w:type="dxa"/>
          </w:tcPr>
          <w:p w14:paraId="628CFCF2" w14:textId="77777777" w:rsidR="000F3D39" w:rsidRPr="000F3D39" w:rsidRDefault="000F3D39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Name</w:t>
            </w:r>
          </w:p>
        </w:tc>
        <w:tc>
          <w:tcPr>
            <w:tcW w:w="7650" w:type="dxa"/>
          </w:tcPr>
          <w:p w14:paraId="55D0CA45" w14:textId="77777777" w:rsidR="000F3D39" w:rsidRDefault="000F3D39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1148AA69" w14:textId="77777777" w:rsidTr="00D41C08">
        <w:tc>
          <w:tcPr>
            <w:tcW w:w="2785" w:type="dxa"/>
          </w:tcPr>
          <w:p w14:paraId="235BD6F5" w14:textId="77777777" w:rsidR="000F3D39" w:rsidRPr="000F3D39" w:rsidRDefault="000F3D39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Email</w:t>
            </w:r>
          </w:p>
        </w:tc>
        <w:tc>
          <w:tcPr>
            <w:tcW w:w="7650" w:type="dxa"/>
          </w:tcPr>
          <w:p w14:paraId="15524C60" w14:textId="77777777" w:rsidR="000F3D39" w:rsidRDefault="000F3D39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570002A9" w14:textId="77777777" w:rsidTr="00D41C08">
        <w:tc>
          <w:tcPr>
            <w:tcW w:w="2785" w:type="dxa"/>
          </w:tcPr>
          <w:p w14:paraId="2616F310" w14:textId="0691B657" w:rsidR="000F3D39" w:rsidRPr="000F3D39" w:rsidRDefault="000F3D39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Position</w:t>
            </w:r>
          </w:p>
        </w:tc>
        <w:tc>
          <w:tcPr>
            <w:tcW w:w="7650" w:type="dxa"/>
          </w:tcPr>
          <w:p w14:paraId="5977763E" w14:textId="77777777" w:rsidR="000F3D39" w:rsidRDefault="000F3D39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66DE303A" w14:textId="77777777" w:rsidTr="00D41C08">
        <w:tc>
          <w:tcPr>
            <w:tcW w:w="2785" w:type="dxa"/>
          </w:tcPr>
          <w:p w14:paraId="3672FAF1" w14:textId="77777777" w:rsidR="000F3D39" w:rsidRPr="000F3D39" w:rsidRDefault="000F3D39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Department &amp; Institution</w:t>
            </w:r>
          </w:p>
        </w:tc>
        <w:tc>
          <w:tcPr>
            <w:tcW w:w="7650" w:type="dxa"/>
          </w:tcPr>
          <w:p w14:paraId="7411B874" w14:textId="77777777" w:rsidR="000F3D39" w:rsidRDefault="000F3D39" w:rsidP="001830C6">
            <w:pPr>
              <w:rPr>
                <w:rFonts w:cstheme="minorHAnsi"/>
                <w:b/>
                <w:szCs w:val="24"/>
              </w:rPr>
            </w:pPr>
          </w:p>
        </w:tc>
      </w:tr>
    </w:tbl>
    <w:p w14:paraId="3319A620" w14:textId="77777777" w:rsidR="00BD206A" w:rsidRPr="00F10595" w:rsidRDefault="00BD206A" w:rsidP="00BD206A">
      <w:pPr>
        <w:rPr>
          <w:rFonts w:cstheme="minorHAnsi"/>
          <w:b/>
          <w:szCs w:val="24"/>
        </w:rPr>
      </w:pPr>
    </w:p>
    <w:p w14:paraId="34B20328" w14:textId="19CAAB34" w:rsidR="00BD206A" w:rsidRPr="00EF52D8" w:rsidRDefault="00BD206A" w:rsidP="00EF52D8">
      <w:pPr>
        <w:pStyle w:val="Heading3"/>
      </w:pPr>
      <w:r w:rsidRPr="00EF52D8">
        <w:t>Collaborators</w:t>
      </w:r>
    </w:p>
    <w:tbl>
      <w:tblPr>
        <w:tblStyle w:val="TableGrid"/>
        <w:tblW w:w="10435" w:type="dxa"/>
        <w:tblBorders>
          <w:top w:val="single" w:sz="4" w:space="0" w:color="21292F" w:themeColor="text2" w:themeShade="BF"/>
          <w:left w:val="single" w:sz="4" w:space="0" w:color="21292F" w:themeColor="text2" w:themeShade="BF"/>
          <w:bottom w:val="single" w:sz="4" w:space="0" w:color="21292F" w:themeColor="text2" w:themeShade="BF"/>
          <w:right w:val="single" w:sz="4" w:space="0" w:color="21292F" w:themeColor="text2" w:themeShade="BF"/>
          <w:insideH w:val="single" w:sz="4" w:space="0" w:color="21292F" w:themeColor="text2" w:themeShade="BF"/>
          <w:insideV w:val="single" w:sz="4" w:space="0" w:color="21292F" w:themeColor="text2" w:themeShade="BF"/>
        </w:tblBorders>
        <w:tblLook w:val="04A0" w:firstRow="1" w:lastRow="0" w:firstColumn="1" w:lastColumn="0" w:noHBand="0" w:noVBand="1"/>
      </w:tblPr>
      <w:tblGrid>
        <w:gridCol w:w="2785"/>
        <w:gridCol w:w="7650"/>
      </w:tblGrid>
      <w:tr w:rsidR="000F3D39" w14:paraId="75C01EA9" w14:textId="77777777" w:rsidTr="00D41C08">
        <w:tc>
          <w:tcPr>
            <w:tcW w:w="2785" w:type="dxa"/>
          </w:tcPr>
          <w:p w14:paraId="345E556D" w14:textId="77777777" w:rsidR="000F3D39" w:rsidRPr="000F3D39" w:rsidRDefault="000F3D39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Name</w:t>
            </w:r>
          </w:p>
        </w:tc>
        <w:tc>
          <w:tcPr>
            <w:tcW w:w="7650" w:type="dxa"/>
          </w:tcPr>
          <w:p w14:paraId="220004AD" w14:textId="77777777" w:rsidR="000F3D39" w:rsidRDefault="000F3D39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1E5AB535" w14:textId="77777777" w:rsidTr="00D41C08">
        <w:tc>
          <w:tcPr>
            <w:tcW w:w="2785" w:type="dxa"/>
          </w:tcPr>
          <w:p w14:paraId="666533FA" w14:textId="77777777" w:rsidR="000F3D39" w:rsidRPr="000F3D39" w:rsidRDefault="000F3D39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Email</w:t>
            </w:r>
          </w:p>
        </w:tc>
        <w:tc>
          <w:tcPr>
            <w:tcW w:w="7650" w:type="dxa"/>
          </w:tcPr>
          <w:p w14:paraId="5387DDF4" w14:textId="77777777" w:rsidR="000F3D39" w:rsidRDefault="000F3D39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486709AA" w14:textId="77777777" w:rsidTr="00D41C08">
        <w:tc>
          <w:tcPr>
            <w:tcW w:w="2785" w:type="dxa"/>
          </w:tcPr>
          <w:p w14:paraId="18E66462" w14:textId="77777777" w:rsidR="000F3D39" w:rsidRPr="000F3D39" w:rsidRDefault="000F3D39" w:rsidP="001830C6">
            <w:pPr>
              <w:rPr>
                <w:rFonts w:cstheme="minorHAnsi"/>
                <w:bCs/>
                <w:szCs w:val="24"/>
              </w:rPr>
            </w:pPr>
            <w:r w:rsidRPr="000F3D39">
              <w:rPr>
                <w:rFonts w:cstheme="minorHAnsi"/>
                <w:bCs/>
                <w:szCs w:val="24"/>
              </w:rPr>
              <w:t>Position</w:t>
            </w:r>
          </w:p>
        </w:tc>
        <w:tc>
          <w:tcPr>
            <w:tcW w:w="7650" w:type="dxa"/>
          </w:tcPr>
          <w:p w14:paraId="59A5CAEF" w14:textId="77777777" w:rsidR="000F3D39" w:rsidRDefault="000F3D39" w:rsidP="001830C6">
            <w:pPr>
              <w:rPr>
                <w:rFonts w:cstheme="minorHAnsi"/>
                <w:b/>
                <w:szCs w:val="24"/>
              </w:rPr>
            </w:pPr>
          </w:p>
        </w:tc>
      </w:tr>
      <w:tr w:rsidR="000F3D39" w14:paraId="2646C2D0" w14:textId="77777777" w:rsidTr="00D41C08">
        <w:tc>
          <w:tcPr>
            <w:tcW w:w="2785" w:type="dxa"/>
          </w:tcPr>
          <w:p w14:paraId="33EAAC9B" w14:textId="48F52C61" w:rsidR="000F3D39" w:rsidRPr="000F3D39" w:rsidRDefault="00E611C5" w:rsidP="001830C6">
            <w:pPr>
              <w:rPr>
                <w:rFonts w:cstheme="minorHAnsi"/>
                <w:bCs/>
                <w:szCs w:val="24"/>
              </w:rPr>
            </w:pPr>
            <w:r>
              <w:rPr>
                <w:rFonts w:cstheme="minorHAnsi"/>
                <w:bCs/>
                <w:szCs w:val="24"/>
              </w:rPr>
              <w:t>Organization/Institution</w:t>
            </w:r>
          </w:p>
        </w:tc>
        <w:tc>
          <w:tcPr>
            <w:tcW w:w="7650" w:type="dxa"/>
          </w:tcPr>
          <w:p w14:paraId="4CEC74B9" w14:textId="77777777" w:rsidR="000F3D39" w:rsidRDefault="000F3D39" w:rsidP="001830C6">
            <w:pPr>
              <w:rPr>
                <w:rFonts w:cstheme="minorHAnsi"/>
                <w:b/>
                <w:szCs w:val="24"/>
              </w:rPr>
            </w:pPr>
          </w:p>
        </w:tc>
      </w:tr>
    </w:tbl>
    <w:p w14:paraId="32E2EE74" w14:textId="77777777" w:rsidR="000F3D39" w:rsidRPr="00624797" w:rsidRDefault="000F3D39" w:rsidP="009E4F25">
      <w:pPr>
        <w:pStyle w:val="Default"/>
        <w:rPr>
          <w:rFonts w:asciiTheme="minorHAnsi" w:hAnsiTheme="minorHAnsi" w:cstheme="minorHAnsi"/>
          <w:spacing w:val="-1"/>
        </w:rPr>
      </w:pPr>
    </w:p>
    <w:sectPr w:rsidR="000F3D39" w:rsidRPr="00624797" w:rsidSect="00195D9D">
      <w:footerReference w:type="first" r:id="rId20"/>
      <w:pgSz w:w="12240" w:h="15840"/>
      <w:pgMar w:top="1440" w:right="1440" w:bottom="1440" w:left="1440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9135C2" w14:textId="77777777" w:rsidR="0042489D" w:rsidRDefault="0042489D" w:rsidP="000B1565">
      <w:r>
        <w:separator/>
      </w:r>
    </w:p>
  </w:endnote>
  <w:endnote w:type="continuationSeparator" w:id="0">
    <w:p w14:paraId="23DAF2F1" w14:textId="77777777" w:rsidR="0042489D" w:rsidRDefault="0042489D" w:rsidP="000B15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Gotham">
    <w:altName w:val="Calibri"/>
    <w:charset w:val="00"/>
    <w:family w:val="auto"/>
    <w:pitch w:val="variable"/>
    <w:sig w:usb0="800000A7" w:usb1="00000000" w:usb2="00000000" w:usb3="00000000" w:csb0="00000009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B2249" w14:textId="77777777" w:rsidR="00B05D86" w:rsidRDefault="00B05D86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72654792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1A12C77C" w14:textId="6B198C03" w:rsidR="00195D9D" w:rsidRDefault="00195D9D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1A26896D" w14:textId="06B2F2A1" w:rsidR="00CF53C9" w:rsidRPr="00CF53C9" w:rsidRDefault="00CF53C9" w:rsidP="00CF53C9">
    <w:pPr>
      <w:pStyle w:val="Footer"/>
      <w:jc w:val="center"/>
      <w:rPr>
        <w:color w:val="00236D"/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2C3E6" w14:textId="77777777" w:rsidR="00B05D86" w:rsidRDefault="00B05D86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601181756"/>
      <w:docPartObj>
        <w:docPartGallery w:val="Page Numbers (Bottom of Page)"/>
        <w:docPartUnique/>
      </w:docPartObj>
    </w:sdtPr>
    <w:sdtEndPr/>
    <w:sdtContent>
      <w:sdt>
        <w:sdtPr>
          <w:id w:val="997082082"/>
          <w:docPartObj>
            <w:docPartGallery w:val="Page Numbers (Top of Page)"/>
            <w:docPartUnique/>
          </w:docPartObj>
        </w:sdtPr>
        <w:sdtEndPr/>
        <w:sdtContent>
          <w:p w14:paraId="48BBDDB3" w14:textId="5A71DAA4" w:rsidR="00195D9D" w:rsidRDefault="00195D9D">
            <w:pPr>
              <w:pStyle w:val="Footer"/>
              <w:jc w:val="right"/>
            </w:pPr>
            <w:r>
              <w:t xml:space="preserve">Page </w:t>
            </w:r>
            <w:r>
              <w:rPr>
                <w:b/>
                <w:bCs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2</w:t>
            </w:r>
            <w:r>
              <w:rPr>
                <w:b/>
                <w:bCs/>
                <w:szCs w:val="24"/>
              </w:rPr>
              <w:fldChar w:fldCharType="end"/>
            </w:r>
          </w:p>
        </w:sdtContent>
      </w:sdt>
    </w:sdtContent>
  </w:sdt>
  <w:p w14:paraId="4029E473" w14:textId="77777777" w:rsidR="00195D9D" w:rsidRDefault="00195D9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E8198AD" w14:textId="77777777" w:rsidR="0042489D" w:rsidRDefault="0042489D" w:rsidP="000B1565">
      <w:r>
        <w:separator/>
      </w:r>
    </w:p>
  </w:footnote>
  <w:footnote w:type="continuationSeparator" w:id="0">
    <w:p w14:paraId="17C0DC67" w14:textId="77777777" w:rsidR="0042489D" w:rsidRDefault="0042489D" w:rsidP="000B156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7CA17A" w14:textId="77777777" w:rsidR="00B05D86" w:rsidRDefault="00B05D8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807105" w14:textId="60D1FCC3" w:rsidR="00A32281" w:rsidRDefault="0069265D" w:rsidP="000B1565">
    <w:pPr>
      <w:pStyle w:val="Header"/>
    </w:pPr>
    <w:r>
      <w:rPr>
        <w:noProof/>
      </w:rPr>
      <w:drawing>
        <wp:inline distT="0" distB="0" distL="0" distR="0" wp14:anchorId="72DA9EE7" wp14:editId="55EE6D5D">
          <wp:extent cx="2124075" cy="588662"/>
          <wp:effectExtent l="0" t="0" r="0" b="1905"/>
          <wp:docPr id="853842770" name="Picture 3" descr="Blue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1463369" name="Picture 3" descr="Blue text on a black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7105" cy="6005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C7CD08B" w14:textId="77777777" w:rsidR="00A32281" w:rsidRDefault="00A32281" w:rsidP="000B156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2A4119" w14:textId="34066E72" w:rsidR="00626817" w:rsidRDefault="00626817">
    <w:pPr>
      <w:pStyle w:val="Header"/>
    </w:pPr>
    <w:r>
      <w:rPr>
        <w:noProof/>
      </w:rPr>
      <w:drawing>
        <wp:inline distT="0" distB="0" distL="0" distR="0" wp14:anchorId="75C7DDC2" wp14:editId="0F934D39">
          <wp:extent cx="2124075" cy="588662"/>
          <wp:effectExtent l="0" t="0" r="0" b="1905"/>
          <wp:docPr id="1372784137" name="Picture 3" descr="Blue text on a black background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1463369" name="Picture 3" descr="Blue text on a black background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167105" cy="60058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C193B"/>
    <w:multiLevelType w:val="hybridMultilevel"/>
    <w:tmpl w:val="0FDCBA52"/>
    <w:lvl w:ilvl="0" w:tplc="FE3AA55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C32D10"/>
    <w:multiLevelType w:val="multilevel"/>
    <w:tmpl w:val="EB9A34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FC1A01"/>
    <w:multiLevelType w:val="hybridMultilevel"/>
    <w:tmpl w:val="B3901D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124057"/>
    <w:multiLevelType w:val="hybridMultilevel"/>
    <w:tmpl w:val="01DA5EAC"/>
    <w:lvl w:ilvl="0" w:tplc="6448B306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sz w:val="24"/>
        <w:szCs w:val="24"/>
      </w:rPr>
    </w:lvl>
    <w:lvl w:ilvl="1" w:tplc="8D4033DE">
      <w:start w:val="1"/>
      <w:numFmt w:val="bullet"/>
      <w:lvlText w:val="•"/>
      <w:lvlJc w:val="left"/>
      <w:pPr>
        <w:ind w:left="1517" w:hanging="360"/>
      </w:pPr>
    </w:lvl>
    <w:lvl w:ilvl="2" w:tplc="3B5E0B44">
      <w:start w:val="1"/>
      <w:numFmt w:val="bullet"/>
      <w:lvlText w:val="•"/>
      <w:lvlJc w:val="left"/>
      <w:pPr>
        <w:ind w:left="2211" w:hanging="360"/>
      </w:pPr>
    </w:lvl>
    <w:lvl w:ilvl="3" w:tplc="6D46938C">
      <w:start w:val="1"/>
      <w:numFmt w:val="bullet"/>
      <w:lvlText w:val="•"/>
      <w:lvlJc w:val="left"/>
      <w:pPr>
        <w:ind w:left="2906" w:hanging="360"/>
      </w:pPr>
    </w:lvl>
    <w:lvl w:ilvl="4" w:tplc="F5123DB6">
      <w:start w:val="1"/>
      <w:numFmt w:val="bullet"/>
      <w:lvlText w:val="•"/>
      <w:lvlJc w:val="left"/>
      <w:pPr>
        <w:ind w:left="3601" w:hanging="360"/>
      </w:pPr>
    </w:lvl>
    <w:lvl w:ilvl="5" w:tplc="BCF47414">
      <w:start w:val="1"/>
      <w:numFmt w:val="bullet"/>
      <w:lvlText w:val="•"/>
      <w:lvlJc w:val="left"/>
      <w:pPr>
        <w:ind w:left="4295" w:hanging="360"/>
      </w:pPr>
    </w:lvl>
    <w:lvl w:ilvl="6" w:tplc="C0E232D6">
      <w:start w:val="1"/>
      <w:numFmt w:val="bullet"/>
      <w:lvlText w:val="•"/>
      <w:lvlJc w:val="left"/>
      <w:pPr>
        <w:ind w:left="4990" w:hanging="360"/>
      </w:pPr>
    </w:lvl>
    <w:lvl w:ilvl="7" w:tplc="888E3212">
      <w:start w:val="1"/>
      <w:numFmt w:val="bullet"/>
      <w:lvlText w:val="•"/>
      <w:lvlJc w:val="left"/>
      <w:pPr>
        <w:ind w:left="5684" w:hanging="360"/>
      </w:pPr>
    </w:lvl>
    <w:lvl w:ilvl="8" w:tplc="3356C290">
      <w:start w:val="1"/>
      <w:numFmt w:val="bullet"/>
      <w:lvlText w:val="•"/>
      <w:lvlJc w:val="left"/>
      <w:pPr>
        <w:ind w:left="6379" w:hanging="360"/>
      </w:pPr>
    </w:lvl>
  </w:abstractNum>
  <w:abstractNum w:abstractNumId="4" w15:restartNumberingAfterBreak="0">
    <w:nsid w:val="13B775DB"/>
    <w:multiLevelType w:val="hybridMultilevel"/>
    <w:tmpl w:val="35E4FE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807304"/>
    <w:multiLevelType w:val="hybridMultilevel"/>
    <w:tmpl w:val="989641A4"/>
    <w:lvl w:ilvl="0" w:tplc="1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1B1DF1"/>
    <w:multiLevelType w:val="multilevel"/>
    <w:tmpl w:val="ABA6A0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B815158"/>
    <w:multiLevelType w:val="multilevel"/>
    <w:tmpl w:val="E85CA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4D3F6E"/>
    <w:multiLevelType w:val="hybridMultilevel"/>
    <w:tmpl w:val="54A00C44"/>
    <w:lvl w:ilvl="0" w:tplc="9BF48186"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924370"/>
    <w:multiLevelType w:val="hybridMultilevel"/>
    <w:tmpl w:val="CE12052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4E24A7"/>
    <w:multiLevelType w:val="hybridMultilevel"/>
    <w:tmpl w:val="907203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65A0C48"/>
    <w:multiLevelType w:val="hybridMultilevel"/>
    <w:tmpl w:val="ACD4F114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669333C"/>
    <w:multiLevelType w:val="hybridMultilevel"/>
    <w:tmpl w:val="EBFCEA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73D09D7"/>
    <w:multiLevelType w:val="hybridMultilevel"/>
    <w:tmpl w:val="B606B052"/>
    <w:lvl w:ilvl="0" w:tplc="DADE0472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sz w:val="24"/>
        <w:szCs w:val="24"/>
      </w:rPr>
    </w:lvl>
    <w:lvl w:ilvl="1" w:tplc="CFB631BC">
      <w:start w:val="1"/>
      <w:numFmt w:val="bullet"/>
      <w:lvlText w:val="•"/>
      <w:lvlJc w:val="left"/>
      <w:pPr>
        <w:ind w:left="1517" w:hanging="360"/>
      </w:pPr>
    </w:lvl>
    <w:lvl w:ilvl="2" w:tplc="7766DEFE">
      <w:start w:val="1"/>
      <w:numFmt w:val="bullet"/>
      <w:lvlText w:val="•"/>
      <w:lvlJc w:val="left"/>
      <w:pPr>
        <w:ind w:left="2211" w:hanging="360"/>
      </w:pPr>
    </w:lvl>
    <w:lvl w:ilvl="3" w:tplc="69E84384">
      <w:start w:val="1"/>
      <w:numFmt w:val="bullet"/>
      <w:lvlText w:val="•"/>
      <w:lvlJc w:val="left"/>
      <w:pPr>
        <w:ind w:left="2906" w:hanging="360"/>
      </w:pPr>
    </w:lvl>
    <w:lvl w:ilvl="4" w:tplc="98BCDC86">
      <w:start w:val="1"/>
      <w:numFmt w:val="bullet"/>
      <w:lvlText w:val="•"/>
      <w:lvlJc w:val="left"/>
      <w:pPr>
        <w:ind w:left="3601" w:hanging="360"/>
      </w:pPr>
    </w:lvl>
    <w:lvl w:ilvl="5" w:tplc="7FE0556E">
      <w:start w:val="1"/>
      <w:numFmt w:val="bullet"/>
      <w:lvlText w:val="•"/>
      <w:lvlJc w:val="left"/>
      <w:pPr>
        <w:ind w:left="4295" w:hanging="360"/>
      </w:pPr>
    </w:lvl>
    <w:lvl w:ilvl="6" w:tplc="C66E1960">
      <w:start w:val="1"/>
      <w:numFmt w:val="bullet"/>
      <w:lvlText w:val="•"/>
      <w:lvlJc w:val="left"/>
      <w:pPr>
        <w:ind w:left="4990" w:hanging="360"/>
      </w:pPr>
    </w:lvl>
    <w:lvl w:ilvl="7" w:tplc="0192858E">
      <w:start w:val="1"/>
      <w:numFmt w:val="bullet"/>
      <w:lvlText w:val="•"/>
      <w:lvlJc w:val="left"/>
      <w:pPr>
        <w:ind w:left="5684" w:hanging="360"/>
      </w:pPr>
    </w:lvl>
    <w:lvl w:ilvl="8" w:tplc="3DA2C29A">
      <w:start w:val="1"/>
      <w:numFmt w:val="bullet"/>
      <w:lvlText w:val="•"/>
      <w:lvlJc w:val="left"/>
      <w:pPr>
        <w:ind w:left="6379" w:hanging="360"/>
      </w:pPr>
    </w:lvl>
  </w:abstractNum>
  <w:abstractNum w:abstractNumId="14" w15:restartNumberingAfterBreak="0">
    <w:nsid w:val="28A454DE"/>
    <w:multiLevelType w:val="hybridMultilevel"/>
    <w:tmpl w:val="34FE5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94565E5"/>
    <w:multiLevelType w:val="hybridMultilevel"/>
    <w:tmpl w:val="29D6679A"/>
    <w:lvl w:ilvl="0" w:tplc="7A6CE808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E7633FE"/>
    <w:multiLevelType w:val="hybridMultilevel"/>
    <w:tmpl w:val="7682CC18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0E03F10"/>
    <w:multiLevelType w:val="hybridMultilevel"/>
    <w:tmpl w:val="9D462B2E"/>
    <w:lvl w:ilvl="0" w:tplc="8CD4428E">
      <w:start w:val="1"/>
      <w:numFmt w:val="bullet"/>
      <w:lvlText w:val="-"/>
      <w:lvlJc w:val="left"/>
      <w:pPr>
        <w:ind w:left="1800" w:hanging="360"/>
      </w:pPr>
      <w:rPr>
        <w:rFonts w:ascii="Calibri" w:eastAsiaTheme="minorHAnsi" w:hAnsi="Calibri" w:cs="Calibri" w:hint="default"/>
      </w:rPr>
    </w:lvl>
    <w:lvl w:ilvl="1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8" w15:restartNumberingAfterBreak="0">
    <w:nsid w:val="40B0701B"/>
    <w:multiLevelType w:val="hybridMultilevel"/>
    <w:tmpl w:val="FCE0A00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D2710F6"/>
    <w:multiLevelType w:val="hybridMultilevel"/>
    <w:tmpl w:val="A6FCBCD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ED74CB8"/>
    <w:multiLevelType w:val="hybridMultilevel"/>
    <w:tmpl w:val="0A78DC22"/>
    <w:lvl w:ilvl="0" w:tplc="DC5A15CA">
      <w:start w:val="1"/>
      <w:numFmt w:val="decimal"/>
      <w:lvlText w:val="%1."/>
      <w:lvlJc w:val="left"/>
      <w:pPr>
        <w:tabs>
          <w:tab w:val="num" w:pos="1638"/>
        </w:tabs>
        <w:ind w:left="1638" w:hanging="648"/>
      </w:pPr>
      <w:rPr>
        <w:rFonts w:ascii="Verdana" w:hAnsi="Verdana" w:cs="Times New Roman" w:hint="default"/>
        <w:b w:val="0"/>
        <w:i w:val="0"/>
        <w:color w:val="auto"/>
        <w:sz w:val="18"/>
        <w:szCs w:val="18"/>
        <w:lang w:val="en-GB"/>
      </w:rPr>
    </w:lvl>
    <w:lvl w:ilvl="1" w:tplc="EFC4E720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b w:val="0"/>
        <w:i w:val="0"/>
        <w:sz w:val="18"/>
        <w:szCs w:val="18"/>
      </w:rPr>
    </w:lvl>
    <w:lvl w:ilvl="2" w:tplc="0409000F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  <w:rPr>
        <w:b w:val="0"/>
        <w:i w:val="0"/>
        <w:color w:val="auto"/>
        <w:sz w:val="22"/>
        <w:szCs w:val="22"/>
      </w:rPr>
    </w:lvl>
    <w:lvl w:ilvl="3" w:tplc="0409000F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1" w15:restartNumberingAfterBreak="0">
    <w:nsid w:val="53F34771"/>
    <w:multiLevelType w:val="hybridMultilevel"/>
    <w:tmpl w:val="DF7ADA18"/>
    <w:lvl w:ilvl="0" w:tplc="8CD4428E">
      <w:start w:val="1"/>
      <w:numFmt w:val="bullet"/>
      <w:lvlText w:val="-"/>
      <w:lvlJc w:val="left"/>
      <w:pPr>
        <w:ind w:left="360" w:hanging="360"/>
      </w:pPr>
      <w:rPr>
        <w:rFonts w:ascii="Calibri" w:eastAsiaTheme="minorHAnsi" w:hAnsi="Calibri" w:cs="Calibri" w:hint="default"/>
      </w:rPr>
    </w:lvl>
    <w:lvl w:ilvl="1" w:tplc="1009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22" w15:restartNumberingAfterBreak="0">
    <w:nsid w:val="542C58CD"/>
    <w:multiLevelType w:val="hybridMultilevel"/>
    <w:tmpl w:val="017EB54C"/>
    <w:lvl w:ilvl="0" w:tplc="92843BD8">
      <w:start w:val="1"/>
      <w:numFmt w:val="bullet"/>
      <w:lvlText w:val=""/>
      <w:lvlJc w:val="left"/>
      <w:pPr>
        <w:ind w:left="822" w:hanging="360"/>
      </w:pPr>
      <w:rPr>
        <w:rFonts w:ascii="Symbol" w:eastAsia="Symbol" w:hAnsi="Symbol" w:hint="default"/>
        <w:sz w:val="24"/>
        <w:szCs w:val="24"/>
      </w:rPr>
    </w:lvl>
    <w:lvl w:ilvl="1" w:tplc="39E42A7C">
      <w:start w:val="1"/>
      <w:numFmt w:val="bullet"/>
      <w:lvlText w:val="•"/>
      <w:lvlJc w:val="left"/>
      <w:pPr>
        <w:ind w:left="1517" w:hanging="360"/>
      </w:pPr>
    </w:lvl>
    <w:lvl w:ilvl="2" w:tplc="2E225340">
      <w:start w:val="1"/>
      <w:numFmt w:val="bullet"/>
      <w:lvlText w:val="•"/>
      <w:lvlJc w:val="left"/>
      <w:pPr>
        <w:ind w:left="2211" w:hanging="360"/>
      </w:pPr>
    </w:lvl>
    <w:lvl w:ilvl="3" w:tplc="1F8C8752">
      <w:start w:val="1"/>
      <w:numFmt w:val="bullet"/>
      <w:lvlText w:val="•"/>
      <w:lvlJc w:val="left"/>
      <w:pPr>
        <w:ind w:left="2906" w:hanging="360"/>
      </w:pPr>
    </w:lvl>
    <w:lvl w:ilvl="4" w:tplc="C6483BC4">
      <w:start w:val="1"/>
      <w:numFmt w:val="bullet"/>
      <w:lvlText w:val="•"/>
      <w:lvlJc w:val="left"/>
      <w:pPr>
        <w:ind w:left="3601" w:hanging="360"/>
      </w:pPr>
    </w:lvl>
    <w:lvl w:ilvl="5" w:tplc="62801CDA">
      <w:start w:val="1"/>
      <w:numFmt w:val="bullet"/>
      <w:lvlText w:val="•"/>
      <w:lvlJc w:val="left"/>
      <w:pPr>
        <w:ind w:left="4295" w:hanging="360"/>
      </w:pPr>
    </w:lvl>
    <w:lvl w:ilvl="6" w:tplc="457039AE">
      <w:start w:val="1"/>
      <w:numFmt w:val="bullet"/>
      <w:lvlText w:val="•"/>
      <w:lvlJc w:val="left"/>
      <w:pPr>
        <w:ind w:left="4990" w:hanging="360"/>
      </w:pPr>
    </w:lvl>
    <w:lvl w:ilvl="7" w:tplc="27FA1C18">
      <w:start w:val="1"/>
      <w:numFmt w:val="bullet"/>
      <w:lvlText w:val="•"/>
      <w:lvlJc w:val="left"/>
      <w:pPr>
        <w:ind w:left="5684" w:hanging="360"/>
      </w:pPr>
    </w:lvl>
    <w:lvl w:ilvl="8" w:tplc="45540F9A">
      <w:start w:val="1"/>
      <w:numFmt w:val="bullet"/>
      <w:lvlText w:val="•"/>
      <w:lvlJc w:val="left"/>
      <w:pPr>
        <w:ind w:left="6379" w:hanging="360"/>
      </w:pPr>
    </w:lvl>
  </w:abstractNum>
  <w:abstractNum w:abstractNumId="23" w15:restartNumberingAfterBreak="0">
    <w:nsid w:val="5B272E81"/>
    <w:multiLevelType w:val="hybridMultilevel"/>
    <w:tmpl w:val="AAFCF44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</w:abstractNum>
  <w:abstractNum w:abstractNumId="24" w15:restartNumberingAfterBreak="0">
    <w:nsid w:val="642B0ED2"/>
    <w:multiLevelType w:val="multilevel"/>
    <w:tmpl w:val="6A8050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68DA3A60"/>
    <w:multiLevelType w:val="hybridMultilevel"/>
    <w:tmpl w:val="4ACCC37E"/>
    <w:lvl w:ilvl="0" w:tplc="4FCE07FA">
      <w:start w:val="6"/>
      <w:numFmt w:val="bullet"/>
      <w:lvlText w:val=""/>
      <w:lvlJc w:val="left"/>
      <w:pPr>
        <w:ind w:left="1080" w:hanging="720"/>
      </w:pPr>
      <w:rPr>
        <w:rFonts w:ascii="Symbol" w:eastAsia="Times New Roman" w:hAnsi="Symbol" w:cstheme="minorHAns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95C44D4"/>
    <w:multiLevelType w:val="hybridMultilevel"/>
    <w:tmpl w:val="0584F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A355271"/>
    <w:multiLevelType w:val="hybridMultilevel"/>
    <w:tmpl w:val="E078D97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F6F4591"/>
    <w:multiLevelType w:val="multilevel"/>
    <w:tmpl w:val="1EF04E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FEF7BA3"/>
    <w:multiLevelType w:val="hybridMultilevel"/>
    <w:tmpl w:val="D8EEADE6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BDD24E6"/>
    <w:multiLevelType w:val="hybridMultilevel"/>
    <w:tmpl w:val="83A85E64"/>
    <w:lvl w:ilvl="0" w:tplc="4FCE07FA">
      <w:start w:val="6"/>
      <w:numFmt w:val="bullet"/>
      <w:lvlText w:val=""/>
      <w:lvlJc w:val="left"/>
      <w:pPr>
        <w:ind w:left="1080" w:hanging="720"/>
      </w:pPr>
      <w:rPr>
        <w:rFonts w:ascii="Symbol" w:eastAsia="Times New Roman" w:hAnsi="Symbol" w:cstheme="minorHAnsi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D964481"/>
    <w:multiLevelType w:val="hybridMultilevel"/>
    <w:tmpl w:val="98E642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61775C"/>
    <w:multiLevelType w:val="hybridMultilevel"/>
    <w:tmpl w:val="8A463AD0"/>
    <w:lvl w:ilvl="0" w:tplc="4FCE07FA">
      <w:start w:val="6"/>
      <w:numFmt w:val="bullet"/>
      <w:lvlText w:val=""/>
      <w:lvlJc w:val="left"/>
      <w:pPr>
        <w:ind w:left="0" w:hanging="720"/>
      </w:pPr>
      <w:rPr>
        <w:rFonts w:ascii="Symbol" w:eastAsia="Times New Roman" w:hAnsi="Symbol" w:cstheme="minorHAnsi" w:hint="default"/>
      </w:rPr>
    </w:lvl>
    <w:lvl w:ilvl="1" w:tplc="1009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num w:numId="1" w16cid:durableId="359938888">
    <w:abstractNumId w:val="16"/>
  </w:num>
  <w:num w:numId="2" w16cid:durableId="2058046269">
    <w:abstractNumId w:val="17"/>
  </w:num>
  <w:num w:numId="3" w16cid:durableId="2062436532">
    <w:abstractNumId w:val="21"/>
  </w:num>
  <w:num w:numId="4" w16cid:durableId="189340715">
    <w:abstractNumId w:val="23"/>
  </w:num>
  <w:num w:numId="5" w16cid:durableId="433019725">
    <w:abstractNumId w:val="5"/>
  </w:num>
  <w:num w:numId="6" w16cid:durableId="1342703354">
    <w:abstractNumId w:val="19"/>
  </w:num>
  <w:num w:numId="7" w16cid:durableId="1079517115">
    <w:abstractNumId w:val="9"/>
  </w:num>
  <w:num w:numId="8" w16cid:durableId="502400854">
    <w:abstractNumId w:val="18"/>
  </w:num>
  <w:num w:numId="9" w16cid:durableId="992174072">
    <w:abstractNumId w:val="0"/>
  </w:num>
  <w:num w:numId="10" w16cid:durableId="752974009">
    <w:abstractNumId w:val="27"/>
  </w:num>
  <w:num w:numId="11" w16cid:durableId="2069724314">
    <w:abstractNumId w:val="15"/>
  </w:num>
  <w:num w:numId="12" w16cid:durableId="701396606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753234546">
    <w:abstractNumId w:val="8"/>
  </w:num>
  <w:num w:numId="14" w16cid:durableId="425613937">
    <w:abstractNumId w:val="25"/>
  </w:num>
  <w:num w:numId="15" w16cid:durableId="1990866201">
    <w:abstractNumId w:val="30"/>
  </w:num>
  <w:num w:numId="16" w16cid:durableId="1383670213">
    <w:abstractNumId w:val="32"/>
  </w:num>
  <w:num w:numId="17" w16cid:durableId="1446465200">
    <w:abstractNumId w:val="1"/>
  </w:num>
  <w:num w:numId="18" w16cid:durableId="1842086336">
    <w:abstractNumId w:val="28"/>
  </w:num>
  <w:num w:numId="19" w16cid:durableId="1524439494">
    <w:abstractNumId w:val="24"/>
  </w:num>
  <w:num w:numId="20" w16cid:durableId="981815214">
    <w:abstractNumId w:val="20"/>
  </w:num>
  <w:num w:numId="21" w16cid:durableId="1552108122">
    <w:abstractNumId w:val="14"/>
  </w:num>
  <w:num w:numId="22" w16cid:durableId="1343629144">
    <w:abstractNumId w:val="10"/>
  </w:num>
  <w:num w:numId="23" w16cid:durableId="1987969493">
    <w:abstractNumId w:val="2"/>
  </w:num>
  <w:num w:numId="24" w16cid:durableId="1978026536">
    <w:abstractNumId w:val="7"/>
  </w:num>
  <w:num w:numId="25" w16cid:durableId="280188926">
    <w:abstractNumId w:val="6"/>
  </w:num>
  <w:num w:numId="26" w16cid:durableId="872038006">
    <w:abstractNumId w:val="12"/>
  </w:num>
  <w:num w:numId="27" w16cid:durableId="841357523">
    <w:abstractNumId w:val="26"/>
  </w:num>
  <w:num w:numId="28" w16cid:durableId="1906574316">
    <w:abstractNumId w:val="4"/>
  </w:num>
  <w:num w:numId="29" w16cid:durableId="2113358951">
    <w:abstractNumId w:val="11"/>
  </w:num>
  <w:num w:numId="30" w16cid:durableId="2129733849">
    <w:abstractNumId w:val="31"/>
  </w:num>
  <w:num w:numId="31" w16cid:durableId="1588003781">
    <w:abstractNumId w:val="29"/>
  </w:num>
  <w:num w:numId="32" w16cid:durableId="1799183518">
    <w:abstractNumId w:val="22"/>
  </w:num>
  <w:num w:numId="33" w16cid:durableId="2147383569">
    <w:abstractNumId w:val="3"/>
  </w:num>
  <w:num w:numId="34" w16cid:durableId="398554101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22EF"/>
    <w:rsid w:val="000421C4"/>
    <w:rsid w:val="00044889"/>
    <w:rsid w:val="0005335C"/>
    <w:rsid w:val="00057A34"/>
    <w:rsid w:val="00062383"/>
    <w:rsid w:val="00065146"/>
    <w:rsid w:val="00073DA3"/>
    <w:rsid w:val="00080982"/>
    <w:rsid w:val="00086672"/>
    <w:rsid w:val="000918B0"/>
    <w:rsid w:val="0009261E"/>
    <w:rsid w:val="00096A45"/>
    <w:rsid w:val="000A65D0"/>
    <w:rsid w:val="000B1565"/>
    <w:rsid w:val="000B1577"/>
    <w:rsid w:val="000C6AF2"/>
    <w:rsid w:val="000E4145"/>
    <w:rsid w:val="000F17A7"/>
    <w:rsid w:val="000F3D39"/>
    <w:rsid w:val="001141E1"/>
    <w:rsid w:val="0012017E"/>
    <w:rsid w:val="001253DA"/>
    <w:rsid w:val="0013730F"/>
    <w:rsid w:val="00147910"/>
    <w:rsid w:val="001579AD"/>
    <w:rsid w:val="001649DA"/>
    <w:rsid w:val="00171112"/>
    <w:rsid w:val="0017287D"/>
    <w:rsid w:val="0018104B"/>
    <w:rsid w:val="0019303D"/>
    <w:rsid w:val="00195CE9"/>
    <w:rsid w:val="00195D9D"/>
    <w:rsid w:val="001A2947"/>
    <w:rsid w:val="001A5500"/>
    <w:rsid w:val="001B4F02"/>
    <w:rsid w:val="001C4CF1"/>
    <w:rsid w:val="001D5FDE"/>
    <w:rsid w:val="001F2A6A"/>
    <w:rsid w:val="001F2BC9"/>
    <w:rsid w:val="001F4409"/>
    <w:rsid w:val="001F7004"/>
    <w:rsid w:val="002203C7"/>
    <w:rsid w:val="00242CF0"/>
    <w:rsid w:val="0025621B"/>
    <w:rsid w:val="00256D60"/>
    <w:rsid w:val="00263E91"/>
    <w:rsid w:val="00274757"/>
    <w:rsid w:val="00274F98"/>
    <w:rsid w:val="00275BC8"/>
    <w:rsid w:val="002948C6"/>
    <w:rsid w:val="002B1985"/>
    <w:rsid w:val="002B3091"/>
    <w:rsid w:val="002D15FA"/>
    <w:rsid w:val="002D3674"/>
    <w:rsid w:val="00312843"/>
    <w:rsid w:val="003141BA"/>
    <w:rsid w:val="00320989"/>
    <w:rsid w:val="00325F88"/>
    <w:rsid w:val="00332997"/>
    <w:rsid w:val="00336479"/>
    <w:rsid w:val="00337CCE"/>
    <w:rsid w:val="00343306"/>
    <w:rsid w:val="00367A46"/>
    <w:rsid w:val="00377AA3"/>
    <w:rsid w:val="003816FB"/>
    <w:rsid w:val="003830EB"/>
    <w:rsid w:val="00387DCF"/>
    <w:rsid w:val="00390601"/>
    <w:rsid w:val="003927FB"/>
    <w:rsid w:val="00395FA4"/>
    <w:rsid w:val="003A45B4"/>
    <w:rsid w:val="003E1D0C"/>
    <w:rsid w:val="003E341A"/>
    <w:rsid w:val="003E527B"/>
    <w:rsid w:val="00407F43"/>
    <w:rsid w:val="00410D60"/>
    <w:rsid w:val="00413270"/>
    <w:rsid w:val="0042489D"/>
    <w:rsid w:val="004334A7"/>
    <w:rsid w:val="00443F5B"/>
    <w:rsid w:val="00446943"/>
    <w:rsid w:val="004645B9"/>
    <w:rsid w:val="00483A73"/>
    <w:rsid w:val="004B7D7F"/>
    <w:rsid w:val="004D1E63"/>
    <w:rsid w:val="004E28A5"/>
    <w:rsid w:val="004E474D"/>
    <w:rsid w:val="00501640"/>
    <w:rsid w:val="00513689"/>
    <w:rsid w:val="00526E2B"/>
    <w:rsid w:val="00533AEA"/>
    <w:rsid w:val="00556113"/>
    <w:rsid w:val="005628FF"/>
    <w:rsid w:val="00570FC8"/>
    <w:rsid w:val="00586D16"/>
    <w:rsid w:val="00593390"/>
    <w:rsid w:val="005A3740"/>
    <w:rsid w:val="005D1EC6"/>
    <w:rsid w:val="005D6E99"/>
    <w:rsid w:val="005E60E6"/>
    <w:rsid w:val="0060432F"/>
    <w:rsid w:val="00626817"/>
    <w:rsid w:val="0062735D"/>
    <w:rsid w:val="0063017D"/>
    <w:rsid w:val="006450BB"/>
    <w:rsid w:val="00660138"/>
    <w:rsid w:val="00660794"/>
    <w:rsid w:val="00661C9D"/>
    <w:rsid w:val="00683FC0"/>
    <w:rsid w:val="006912C5"/>
    <w:rsid w:val="0069265D"/>
    <w:rsid w:val="006A189F"/>
    <w:rsid w:val="006A2CA9"/>
    <w:rsid w:val="006C35EE"/>
    <w:rsid w:val="006D47AB"/>
    <w:rsid w:val="006E0FA0"/>
    <w:rsid w:val="006E372F"/>
    <w:rsid w:val="006E787F"/>
    <w:rsid w:val="007248ED"/>
    <w:rsid w:val="00741192"/>
    <w:rsid w:val="00750C34"/>
    <w:rsid w:val="00766E9A"/>
    <w:rsid w:val="0078332D"/>
    <w:rsid w:val="00792F4D"/>
    <w:rsid w:val="007B7650"/>
    <w:rsid w:val="007C62AB"/>
    <w:rsid w:val="007E2525"/>
    <w:rsid w:val="007F3381"/>
    <w:rsid w:val="007F5B30"/>
    <w:rsid w:val="00814F10"/>
    <w:rsid w:val="00826199"/>
    <w:rsid w:val="00830402"/>
    <w:rsid w:val="00840C2F"/>
    <w:rsid w:val="0084118E"/>
    <w:rsid w:val="008475E1"/>
    <w:rsid w:val="0085042B"/>
    <w:rsid w:val="008558BA"/>
    <w:rsid w:val="00876E0F"/>
    <w:rsid w:val="008822EF"/>
    <w:rsid w:val="00887BD0"/>
    <w:rsid w:val="008B02BF"/>
    <w:rsid w:val="008C4F9B"/>
    <w:rsid w:val="008E6DC2"/>
    <w:rsid w:val="008F004F"/>
    <w:rsid w:val="008F0DB3"/>
    <w:rsid w:val="008F1906"/>
    <w:rsid w:val="008F1F1B"/>
    <w:rsid w:val="008F724A"/>
    <w:rsid w:val="00912038"/>
    <w:rsid w:val="00915701"/>
    <w:rsid w:val="0091668D"/>
    <w:rsid w:val="009320D7"/>
    <w:rsid w:val="0093425A"/>
    <w:rsid w:val="0094417D"/>
    <w:rsid w:val="0095463C"/>
    <w:rsid w:val="00954EAD"/>
    <w:rsid w:val="00971AA0"/>
    <w:rsid w:val="00972D27"/>
    <w:rsid w:val="00975BFD"/>
    <w:rsid w:val="00992065"/>
    <w:rsid w:val="009A0DAB"/>
    <w:rsid w:val="009A6FA5"/>
    <w:rsid w:val="009C470C"/>
    <w:rsid w:val="009D584D"/>
    <w:rsid w:val="009E2DAB"/>
    <w:rsid w:val="009E4F25"/>
    <w:rsid w:val="009F271A"/>
    <w:rsid w:val="009F2F57"/>
    <w:rsid w:val="00A01A44"/>
    <w:rsid w:val="00A12270"/>
    <w:rsid w:val="00A32281"/>
    <w:rsid w:val="00A40BF9"/>
    <w:rsid w:val="00A504EE"/>
    <w:rsid w:val="00A71837"/>
    <w:rsid w:val="00A77884"/>
    <w:rsid w:val="00A80D63"/>
    <w:rsid w:val="00A82376"/>
    <w:rsid w:val="00AC60CF"/>
    <w:rsid w:val="00AE6D47"/>
    <w:rsid w:val="00AF03CD"/>
    <w:rsid w:val="00B05D86"/>
    <w:rsid w:val="00B0699C"/>
    <w:rsid w:val="00B26C51"/>
    <w:rsid w:val="00B34376"/>
    <w:rsid w:val="00B444AD"/>
    <w:rsid w:val="00B447EE"/>
    <w:rsid w:val="00B44A0D"/>
    <w:rsid w:val="00B5404C"/>
    <w:rsid w:val="00B65952"/>
    <w:rsid w:val="00B71D8B"/>
    <w:rsid w:val="00B77FBA"/>
    <w:rsid w:val="00B96227"/>
    <w:rsid w:val="00BB2D63"/>
    <w:rsid w:val="00BD206A"/>
    <w:rsid w:val="00BE07CC"/>
    <w:rsid w:val="00BE1043"/>
    <w:rsid w:val="00BE2B84"/>
    <w:rsid w:val="00BE7F74"/>
    <w:rsid w:val="00BF41AB"/>
    <w:rsid w:val="00C13AD5"/>
    <w:rsid w:val="00C22B92"/>
    <w:rsid w:val="00C27074"/>
    <w:rsid w:val="00C3599B"/>
    <w:rsid w:val="00C47898"/>
    <w:rsid w:val="00C5100D"/>
    <w:rsid w:val="00C61E72"/>
    <w:rsid w:val="00C6427D"/>
    <w:rsid w:val="00CC4739"/>
    <w:rsid w:val="00CC55B7"/>
    <w:rsid w:val="00CC5FCC"/>
    <w:rsid w:val="00CC7913"/>
    <w:rsid w:val="00CE00CD"/>
    <w:rsid w:val="00CF1AE5"/>
    <w:rsid w:val="00CF4044"/>
    <w:rsid w:val="00CF4C4E"/>
    <w:rsid w:val="00CF53C9"/>
    <w:rsid w:val="00CF6C8E"/>
    <w:rsid w:val="00CF777C"/>
    <w:rsid w:val="00D03C36"/>
    <w:rsid w:val="00D06D54"/>
    <w:rsid w:val="00D14A1F"/>
    <w:rsid w:val="00D40C22"/>
    <w:rsid w:val="00D41C08"/>
    <w:rsid w:val="00D559E5"/>
    <w:rsid w:val="00D71DEC"/>
    <w:rsid w:val="00D84A25"/>
    <w:rsid w:val="00D903E4"/>
    <w:rsid w:val="00D91F4D"/>
    <w:rsid w:val="00DA5B2D"/>
    <w:rsid w:val="00DB1425"/>
    <w:rsid w:val="00DB3FC5"/>
    <w:rsid w:val="00DB5461"/>
    <w:rsid w:val="00DD41A3"/>
    <w:rsid w:val="00DD6803"/>
    <w:rsid w:val="00DF3C66"/>
    <w:rsid w:val="00E05BAE"/>
    <w:rsid w:val="00E077D5"/>
    <w:rsid w:val="00E257AA"/>
    <w:rsid w:val="00E26661"/>
    <w:rsid w:val="00E374C8"/>
    <w:rsid w:val="00E417D4"/>
    <w:rsid w:val="00E41BF8"/>
    <w:rsid w:val="00E44181"/>
    <w:rsid w:val="00E56B24"/>
    <w:rsid w:val="00E56EE5"/>
    <w:rsid w:val="00E60652"/>
    <w:rsid w:val="00E611C5"/>
    <w:rsid w:val="00E83EED"/>
    <w:rsid w:val="00E86A6B"/>
    <w:rsid w:val="00EA1307"/>
    <w:rsid w:val="00EA7F08"/>
    <w:rsid w:val="00EB1786"/>
    <w:rsid w:val="00ED13C3"/>
    <w:rsid w:val="00EF52D8"/>
    <w:rsid w:val="00F00D2D"/>
    <w:rsid w:val="00F179D7"/>
    <w:rsid w:val="00F2630E"/>
    <w:rsid w:val="00F337CF"/>
    <w:rsid w:val="00F45736"/>
    <w:rsid w:val="00F53174"/>
    <w:rsid w:val="00F637E4"/>
    <w:rsid w:val="00F676F0"/>
    <w:rsid w:val="00F7717C"/>
    <w:rsid w:val="00F92DC7"/>
    <w:rsid w:val="00F9306F"/>
    <w:rsid w:val="00F95EA9"/>
    <w:rsid w:val="00FA70D8"/>
    <w:rsid w:val="00FC5C80"/>
    <w:rsid w:val="00FD4853"/>
    <w:rsid w:val="00FD48CF"/>
    <w:rsid w:val="00FD7309"/>
    <w:rsid w:val="00FD7FAA"/>
    <w:rsid w:val="00FE31FA"/>
    <w:rsid w:val="00FF2092"/>
    <w:rsid w:val="4928A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F103F60"/>
  <w15:chartTrackingRefBased/>
  <w15:docId w15:val="{9062AB16-ABFD-49E4-9C20-E770EB400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7898"/>
    <w:pPr>
      <w:spacing w:after="0" w:line="240" w:lineRule="auto"/>
    </w:pPr>
    <w:rPr>
      <w:rFonts w:ascii="Calibri" w:eastAsia="Times New Roman" w:hAnsi="Calibri" w:cs="Times New Roman"/>
      <w:color w:val="2C383F"/>
      <w:sz w:val="24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CF53C9"/>
    <w:pPr>
      <w:keepNext/>
      <w:keepLines/>
      <w:spacing w:before="240"/>
      <w:outlineLvl w:val="0"/>
    </w:pPr>
    <w:rPr>
      <w:rFonts w:ascii="Gotham" w:eastAsiaTheme="majorEastAsia" w:hAnsi="Gotham" w:cstheme="majorBidi"/>
      <w:caps/>
      <w:color w:val="00236D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F53C9"/>
    <w:pPr>
      <w:keepNext/>
      <w:keepLines/>
      <w:spacing w:before="40"/>
      <w:outlineLvl w:val="1"/>
    </w:pPr>
    <w:rPr>
      <w:rFonts w:ascii="Gotham" w:eastAsiaTheme="majorEastAsia" w:hAnsi="Gotham" w:cstheme="majorBidi"/>
      <w:caps/>
      <w:color w:val="288844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83FC0"/>
    <w:pPr>
      <w:keepNext/>
      <w:keepLines/>
      <w:spacing w:before="40"/>
      <w:outlineLvl w:val="2"/>
    </w:pPr>
    <w:rPr>
      <w:rFonts w:eastAsiaTheme="majorEastAsia" w:cstheme="majorBidi"/>
      <w:b/>
      <w:color w:val="00236D"/>
      <w:sz w:val="27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83FC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88844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83FC0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888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3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32281"/>
  </w:style>
  <w:style w:type="paragraph" w:styleId="Footer">
    <w:name w:val="footer"/>
    <w:basedOn w:val="Normal"/>
    <w:link w:val="FooterChar"/>
    <w:uiPriority w:val="99"/>
    <w:unhideWhenUsed/>
    <w:rsid w:val="00A3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2281"/>
  </w:style>
  <w:style w:type="paragraph" w:styleId="NormalWeb">
    <w:name w:val="Normal (Web)"/>
    <w:basedOn w:val="Normal"/>
    <w:uiPriority w:val="99"/>
    <w:unhideWhenUsed/>
    <w:rsid w:val="00A32281"/>
    <w:pPr>
      <w:spacing w:before="100" w:beforeAutospacing="1" w:after="100" w:afterAutospacing="1"/>
    </w:pPr>
    <w:rPr>
      <w:szCs w:val="24"/>
      <w:lang w:eastAsia="en-CA"/>
    </w:rPr>
  </w:style>
  <w:style w:type="character" w:styleId="Hyperlink">
    <w:name w:val="Hyperlink"/>
    <w:basedOn w:val="DefaultParagraphFont"/>
    <w:uiPriority w:val="99"/>
    <w:unhideWhenUsed/>
    <w:rsid w:val="00A32281"/>
    <w:rPr>
      <w:color w:val="0047E0" w:themeColor="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32281"/>
    <w:rPr>
      <w:sz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2281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A32281"/>
    <w:rPr>
      <w:vertAlign w:val="superscript"/>
    </w:rPr>
  </w:style>
  <w:style w:type="paragraph" w:styleId="ListParagraph">
    <w:name w:val="List Paragraph"/>
    <w:basedOn w:val="Normal"/>
    <w:uiPriority w:val="1"/>
    <w:qFormat/>
    <w:rsid w:val="0018104B"/>
    <w:pPr>
      <w:ind w:left="720"/>
      <w:contextualSpacing/>
    </w:p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320D7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683FC0"/>
    <w:pPr>
      <w:spacing w:before="140" w:after="140"/>
      <w:ind w:left="440" w:hanging="440"/>
    </w:pPr>
    <w:rPr>
      <w:rFonts w:cs="Arial"/>
    </w:rPr>
  </w:style>
  <w:style w:type="table" w:styleId="TableGrid">
    <w:name w:val="Table Grid"/>
    <w:basedOn w:val="TableNormal"/>
    <w:uiPriority w:val="59"/>
    <w:rsid w:val="00661C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B156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565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CF53C9"/>
    <w:rPr>
      <w:rFonts w:ascii="Gotham" w:eastAsiaTheme="majorEastAsia" w:hAnsi="Gotham" w:cstheme="majorBidi"/>
      <w:caps/>
      <w:color w:val="00236D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uiPriority w:val="9"/>
    <w:rsid w:val="00CF53C9"/>
    <w:rPr>
      <w:rFonts w:ascii="Gotham" w:eastAsiaTheme="majorEastAsia" w:hAnsi="Gotham" w:cstheme="majorBidi"/>
      <w:caps/>
      <w:color w:val="288844"/>
      <w:sz w:val="28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683FC0"/>
    <w:rPr>
      <w:rFonts w:ascii="Calibri" w:eastAsiaTheme="majorEastAsia" w:hAnsi="Calibri" w:cstheme="majorBidi"/>
      <w:b/>
      <w:color w:val="00236D"/>
      <w:sz w:val="27"/>
      <w:szCs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683FC0"/>
    <w:pPr>
      <w:contextualSpacing/>
    </w:pPr>
    <w:rPr>
      <w:rFonts w:ascii="Gotham" w:eastAsiaTheme="majorEastAsia" w:hAnsi="Gotham" w:cstheme="majorBidi"/>
      <w:b/>
      <w:caps/>
      <w:color w:val="00236D"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83FC0"/>
    <w:rPr>
      <w:rFonts w:ascii="Gotham" w:eastAsiaTheme="majorEastAsia" w:hAnsi="Gotham" w:cstheme="majorBidi"/>
      <w:b/>
      <w:caps/>
      <w:color w:val="00236D"/>
      <w:spacing w:val="-10"/>
      <w:kern w:val="28"/>
      <w:sz w:val="36"/>
      <w:szCs w:val="56"/>
      <w:lang w:val="en-US"/>
    </w:rPr>
  </w:style>
  <w:style w:type="paragraph" w:customStyle="1" w:styleId="Heading2a">
    <w:name w:val="Heading 2a"/>
    <w:next w:val="Heading2"/>
    <w:link w:val="Heading2aChar"/>
    <w:qFormat/>
    <w:rsid w:val="005E60E6"/>
    <w:pPr>
      <w:pBdr>
        <w:top w:val="single" w:sz="4" w:space="4" w:color="00236D" w:themeColor="text1"/>
        <w:left w:val="single" w:sz="4" w:space="4" w:color="00236D" w:themeColor="text1"/>
        <w:bottom w:val="single" w:sz="4" w:space="4" w:color="00236D" w:themeColor="text1"/>
        <w:right w:val="single" w:sz="4" w:space="4" w:color="00236D" w:themeColor="text1"/>
      </w:pBdr>
      <w:shd w:val="clear" w:color="auto" w:fill="D9D9D9" w:themeFill="background1" w:themeFillShade="D9"/>
    </w:pPr>
    <w:rPr>
      <w:rFonts w:ascii="Gotham" w:eastAsiaTheme="majorEastAsia" w:hAnsi="Gotham" w:cstheme="majorBidi"/>
      <w:caps/>
      <w:sz w:val="28"/>
      <w:szCs w:val="24"/>
      <w:lang w:val="en-US"/>
    </w:rPr>
  </w:style>
  <w:style w:type="character" w:customStyle="1" w:styleId="Heading2aChar">
    <w:name w:val="Heading 2a Char"/>
    <w:basedOn w:val="DefaultParagraphFont"/>
    <w:link w:val="Heading2a"/>
    <w:rsid w:val="005E60E6"/>
    <w:rPr>
      <w:rFonts w:ascii="Gotham" w:eastAsiaTheme="majorEastAsia" w:hAnsi="Gotham" w:cstheme="majorBidi"/>
      <w:caps/>
      <w:sz w:val="28"/>
      <w:szCs w:val="24"/>
      <w:shd w:val="clear" w:color="auto" w:fill="D9D9D9" w:themeFill="background1" w:themeFillShade="D9"/>
      <w:lang w:val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3FC0"/>
    <w:pPr>
      <w:numPr>
        <w:ilvl w:val="1"/>
      </w:numPr>
      <w:spacing w:after="160"/>
    </w:pPr>
    <w:rPr>
      <w:rFonts w:eastAsiaTheme="minorEastAsia" w:cstheme="minorBidi"/>
      <w:b/>
      <w:color w:val="FF4700"/>
      <w:spacing w:val="15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683FC0"/>
    <w:rPr>
      <w:rFonts w:ascii="Calibri" w:eastAsiaTheme="minorEastAsia" w:hAnsi="Calibri"/>
      <w:b/>
      <w:color w:val="FF4700"/>
      <w:spacing w:val="15"/>
      <w:sz w:val="24"/>
      <w:lang w:val="en-US"/>
    </w:rPr>
  </w:style>
  <w:style w:type="character" w:styleId="Strong">
    <w:name w:val="Strong"/>
    <w:basedOn w:val="DefaultParagraphFont"/>
    <w:uiPriority w:val="22"/>
    <w:qFormat/>
    <w:rsid w:val="005E60E6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5E60E6"/>
    <w:pPr>
      <w:pBdr>
        <w:top w:val="single" w:sz="4" w:space="14" w:color="auto"/>
        <w:left w:val="single" w:sz="4" w:space="14" w:color="auto"/>
        <w:bottom w:val="single" w:sz="4" w:space="14" w:color="auto"/>
        <w:right w:val="single" w:sz="4" w:space="14" w:color="auto"/>
      </w:pBdr>
      <w:spacing w:before="200" w:after="160"/>
      <w:ind w:left="864" w:right="864"/>
      <w:jc w:val="center"/>
    </w:pPr>
    <w:rPr>
      <w:iCs/>
      <w:color w:val="0042D1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E60E6"/>
    <w:rPr>
      <w:rFonts w:ascii="Calibri" w:eastAsia="Times New Roman" w:hAnsi="Calibri" w:cs="Times New Roman"/>
      <w:iCs/>
      <w:color w:val="0042D1" w:themeColor="text1" w:themeTint="BF"/>
      <w:sz w:val="24"/>
      <w:szCs w:val="20"/>
      <w:lang w:val="en-US"/>
    </w:rPr>
  </w:style>
  <w:style w:type="character" w:styleId="Emphasis">
    <w:name w:val="Emphasis"/>
    <w:basedOn w:val="DefaultParagraphFont"/>
    <w:uiPriority w:val="20"/>
    <w:qFormat/>
    <w:rsid w:val="00367A46"/>
    <w:rPr>
      <w:i/>
      <w:iCs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CE00CD"/>
    <w:rPr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CE00CD"/>
    <w:rPr>
      <w:rFonts w:ascii="Calibri" w:eastAsia="Times New Roman" w:hAnsi="Calibri" w:cs="Times New Roman"/>
      <w:sz w:val="20"/>
      <w:szCs w:val="20"/>
      <w:lang w:val="en-US"/>
    </w:rPr>
  </w:style>
  <w:style w:type="character" w:styleId="EndnoteReference">
    <w:name w:val="endnote reference"/>
    <w:basedOn w:val="DefaultParagraphFont"/>
    <w:uiPriority w:val="99"/>
    <w:semiHidden/>
    <w:unhideWhenUsed/>
    <w:rsid w:val="00CE00CD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0651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65146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65146"/>
    <w:rPr>
      <w:rFonts w:ascii="Calibri" w:eastAsia="Times New Roman" w:hAnsi="Calibri" w:cs="Times New Roman"/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651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65146"/>
    <w:rPr>
      <w:rFonts w:ascii="Calibri" w:eastAsia="Times New Roman" w:hAnsi="Calibri" w:cs="Times New Roman"/>
      <w:b/>
      <w:bCs/>
      <w:sz w:val="20"/>
      <w:szCs w:val="20"/>
      <w:lang w:val="en-US"/>
    </w:rPr>
  </w:style>
  <w:style w:type="character" w:customStyle="1" w:styleId="xn-location">
    <w:name w:val="xn-location"/>
    <w:basedOn w:val="DefaultParagraphFont"/>
    <w:rsid w:val="00915701"/>
  </w:style>
  <w:style w:type="character" w:customStyle="1" w:styleId="UnresolvedMention2">
    <w:name w:val="Unresolved Mention2"/>
    <w:basedOn w:val="DefaultParagraphFont"/>
    <w:uiPriority w:val="99"/>
    <w:semiHidden/>
    <w:unhideWhenUsed/>
    <w:rsid w:val="00D559E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7287D"/>
    <w:rPr>
      <w:color w:val="7100B3" w:themeColor="followedHyperlink"/>
      <w:u w:val="single"/>
    </w:rPr>
  </w:style>
  <w:style w:type="paragraph" w:styleId="NoSpacing">
    <w:name w:val="No Spacing"/>
    <w:uiPriority w:val="1"/>
    <w:qFormat/>
    <w:rsid w:val="00683FC0"/>
    <w:pPr>
      <w:spacing w:after="0" w:line="240" w:lineRule="auto"/>
    </w:pPr>
    <w:rPr>
      <w:rFonts w:ascii="Calibri" w:eastAsia="Times New Roman" w:hAnsi="Calibri" w:cs="Times New Roman"/>
      <w:color w:val="2C383F"/>
      <w:sz w:val="24"/>
      <w:szCs w:val="20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683FC0"/>
    <w:rPr>
      <w:rFonts w:asciiTheme="majorHAnsi" w:eastAsiaTheme="majorEastAsia" w:hAnsiTheme="majorHAnsi" w:cstheme="majorBidi"/>
      <w:i/>
      <w:iCs/>
      <w:color w:val="288844"/>
      <w:sz w:val="24"/>
      <w:szCs w:val="20"/>
      <w:lang w:val="en-US"/>
    </w:rPr>
  </w:style>
  <w:style w:type="character" w:customStyle="1" w:styleId="Heading5Char">
    <w:name w:val="Heading 5 Char"/>
    <w:basedOn w:val="DefaultParagraphFont"/>
    <w:link w:val="Heading5"/>
    <w:uiPriority w:val="9"/>
    <w:rsid w:val="00683FC0"/>
    <w:rPr>
      <w:rFonts w:asciiTheme="majorHAnsi" w:eastAsiaTheme="majorEastAsia" w:hAnsiTheme="majorHAnsi" w:cstheme="majorBidi"/>
      <w:color w:val="288844"/>
      <w:sz w:val="24"/>
      <w:szCs w:val="20"/>
      <w:lang w:val="en-US"/>
    </w:rPr>
  </w:style>
  <w:style w:type="character" w:styleId="SubtleEmphasis">
    <w:name w:val="Subtle Emphasis"/>
    <w:basedOn w:val="DefaultParagraphFont"/>
    <w:uiPriority w:val="19"/>
    <w:qFormat/>
    <w:rsid w:val="00683FC0"/>
    <w:rPr>
      <w:i/>
      <w:iCs/>
      <w:color w:val="2C383F"/>
    </w:rPr>
  </w:style>
  <w:style w:type="character" w:styleId="UnresolvedMention">
    <w:name w:val="Unresolved Mention"/>
    <w:basedOn w:val="DefaultParagraphFont"/>
    <w:uiPriority w:val="99"/>
    <w:semiHidden/>
    <w:unhideWhenUsed/>
    <w:rsid w:val="008E6DC2"/>
    <w:rPr>
      <w:color w:val="605E5C"/>
      <w:shd w:val="clear" w:color="auto" w:fill="E1DFDD"/>
    </w:rPr>
  </w:style>
  <w:style w:type="paragraph" w:styleId="BodyText">
    <w:name w:val="Body Text"/>
    <w:basedOn w:val="Normal"/>
    <w:link w:val="BodyTextChar"/>
    <w:uiPriority w:val="1"/>
    <w:unhideWhenUsed/>
    <w:qFormat/>
    <w:rsid w:val="005D6E99"/>
    <w:pPr>
      <w:widowControl w:val="0"/>
      <w:autoSpaceDE w:val="0"/>
      <w:autoSpaceDN w:val="0"/>
      <w:ind w:left="180"/>
    </w:pPr>
    <w:rPr>
      <w:rFonts w:eastAsia="Calibri" w:cs="Calibri"/>
      <w:color w:val="auto"/>
      <w:sz w:val="22"/>
      <w:szCs w:val="22"/>
      <w:lang w:val="en-CA" w:eastAsia="en-CA" w:bidi="en-CA"/>
    </w:rPr>
  </w:style>
  <w:style w:type="character" w:customStyle="1" w:styleId="BodyTextChar">
    <w:name w:val="Body Text Char"/>
    <w:basedOn w:val="DefaultParagraphFont"/>
    <w:link w:val="BodyText"/>
    <w:uiPriority w:val="1"/>
    <w:rsid w:val="005D6E99"/>
    <w:rPr>
      <w:rFonts w:ascii="Calibri" w:eastAsia="Calibri" w:hAnsi="Calibri" w:cs="Calibri"/>
      <w:lang w:eastAsia="en-CA" w:bidi="en-CA"/>
    </w:rPr>
  </w:style>
  <w:style w:type="paragraph" w:customStyle="1" w:styleId="Default">
    <w:name w:val="Default"/>
    <w:rsid w:val="005D6E99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apple-style-span">
    <w:name w:val="apple-style-span"/>
    <w:basedOn w:val="DefaultParagraphFont"/>
    <w:rsid w:val="005D6E99"/>
  </w:style>
  <w:style w:type="table" w:customStyle="1" w:styleId="TableGrid0">
    <w:name w:val="TableGrid"/>
    <w:rsid w:val="005D6E99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BD206A"/>
    <w:pPr>
      <w:widowControl w:val="0"/>
      <w:autoSpaceDE w:val="0"/>
      <w:autoSpaceDN w:val="0"/>
      <w:spacing w:line="268" w:lineRule="exact"/>
      <w:ind w:left="107"/>
    </w:pPr>
    <w:rPr>
      <w:rFonts w:eastAsia="Calibri" w:cs="Calibri"/>
      <w:color w:val="auto"/>
      <w:sz w:val="22"/>
      <w:szCs w:val="22"/>
      <w:lang w:val="en-CA" w:eastAsia="en-CA" w:bidi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377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77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085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62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4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47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7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fightingblindness.ca/research/for-researchers/" TargetMode="External"/><Relationship Id="rId18" Type="http://schemas.openxmlformats.org/officeDocument/2006/relationships/header" Target="header3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hyperlink" Target="mailto:research@fightingblindness.ca" TargetMode="External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fightingblindness.ca/research/for-researchers/" TargetMode="External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1.xml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rosen\Desktop\Accessible%20FBC%20Branded%20(English%20&amp;%20French).dotx" TargetMode="External"/></Relationships>
</file>

<file path=word/theme/theme1.xml><?xml version="1.0" encoding="utf-8"?>
<a:theme xmlns:a="http://schemas.openxmlformats.org/drawingml/2006/main" name="Office Theme">
  <a:themeElements>
    <a:clrScheme name="FBC Colours">
      <a:dk1>
        <a:srgbClr val="00236D"/>
      </a:dk1>
      <a:lt1>
        <a:sysClr val="window" lastClr="FFFFFF"/>
      </a:lt1>
      <a:dk2>
        <a:srgbClr val="2C383F"/>
      </a:dk2>
      <a:lt2>
        <a:srgbClr val="288844"/>
      </a:lt2>
      <a:accent1>
        <a:srgbClr val="FF4700"/>
      </a:accent1>
      <a:accent2>
        <a:srgbClr val="EC008C"/>
      </a:accent2>
      <a:accent3>
        <a:srgbClr val="7100B3"/>
      </a:accent3>
      <a:accent4>
        <a:srgbClr val="0047E0"/>
      </a:accent4>
      <a:accent5>
        <a:srgbClr val="289AD9"/>
      </a:accent5>
      <a:accent6>
        <a:srgbClr val="72C300"/>
      </a:accent6>
      <a:hlink>
        <a:srgbClr val="0047E0"/>
      </a:hlink>
      <a:folHlink>
        <a:srgbClr val="7100B3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E58324CCB4998488B10503668A97B49" ma:contentTypeVersion="10" ma:contentTypeDescription="Create a new document." ma:contentTypeScope="" ma:versionID="52d81d5acaf561d3f64dd92f06d8cdfc">
  <xsd:schema xmlns:xsd="http://www.w3.org/2001/XMLSchema" xmlns:xs="http://www.w3.org/2001/XMLSchema" xmlns:p="http://schemas.microsoft.com/office/2006/metadata/properties" xmlns:ns3="fd6fc376-1a57-4a12-a6f7-2906cd74a6cf" xmlns:ns4="4a7cf9a6-8920-408e-b69b-51093fa7e235" targetNamespace="http://schemas.microsoft.com/office/2006/metadata/properties" ma:root="true" ma:fieldsID="6977ed58d7032fc83b4fd6f2ec0d0f04" ns3:_="" ns4:_="">
    <xsd:import namespace="fd6fc376-1a57-4a12-a6f7-2906cd74a6cf"/>
    <xsd:import namespace="4a7cf9a6-8920-408e-b69b-51093fa7e23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d6fc376-1a57-4a12-a6f7-2906cd74a6c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7cf9a6-8920-408e-b69b-51093fa7e235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4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9AB010-272E-470E-A4AA-A8E48268BF3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59B039A-38F8-4BC7-85F3-47C0FBF01DA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D4DEB25-684C-4DC3-9B1F-C3638742054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C520CA9C-71F5-4AEE-AC90-47116DAD947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d6fc376-1a57-4a12-a6f7-2906cd74a6cf"/>
    <ds:schemaRef ds:uri="4a7cf9a6-8920-408e-b69b-51093fa7e23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Accessible FBC Branded (English &amp; French)</Template>
  <TotalTime>328</TotalTime>
  <Pages>4</Pages>
  <Words>386</Words>
  <Characters>2528</Characters>
  <Application>Microsoft Office Word</Application>
  <DocSecurity>0</DocSecurity>
  <Lines>120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Jackie Rosen</dc:creator>
  <cp:keywords/>
  <dc:description/>
  <cp:lastModifiedBy>Larissa Moniz</cp:lastModifiedBy>
  <cp:revision>47</cp:revision>
  <cp:lastPrinted>2019-06-07T18:48:00Z</cp:lastPrinted>
  <dcterms:created xsi:type="dcterms:W3CDTF">2026-01-08T20:39:00Z</dcterms:created>
  <dcterms:modified xsi:type="dcterms:W3CDTF">2026-02-19T20:31:00Z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0x010100BE58324CCB4998488B10503668A97B49</vt:lpwstr>
  </property>
  <property fmtid="{D5CDD505-2E9C-101B-9397-08002B2CF9AE}" pid="3" name="GrammarlyDocumentId">
    <vt:lpwstr>dcbfd0cf9b78460316f2c1f4c34647c4861f4fa9e4d11c4280b12634d8ba311a</vt:lpwstr>
  </property>
</Properties>
</file>