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50475" w14:textId="2CAC4742" w:rsidR="00C929AC" w:rsidRDefault="00C929AC" w:rsidP="00C929AC">
      <w:pPr>
        <w:pStyle w:val="Heading1"/>
        <w:spacing w:after="160"/>
        <w:ind w:right="437"/>
        <w:contextualSpacing/>
        <w:jc w:val="center"/>
      </w:pPr>
      <w:r>
        <w:t>Clinician scientist Emerging leader award 202</w:t>
      </w:r>
      <w:r w:rsidR="002C5F09">
        <w:t>6</w:t>
      </w:r>
    </w:p>
    <w:p w14:paraId="5EA8C9AE" w14:textId="77777777" w:rsidR="00C929AC" w:rsidRPr="004F3DBD" w:rsidRDefault="00C929AC" w:rsidP="00C929AC">
      <w:pPr>
        <w:pStyle w:val="Heading1"/>
        <w:spacing w:after="160"/>
        <w:ind w:right="437"/>
        <w:contextualSpacing/>
        <w:jc w:val="center"/>
        <w:rPr>
          <w:b/>
          <w:bCs/>
          <w:sz w:val="36"/>
          <w:szCs w:val="36"/>
        </w:rPr>
      </w:pPr>
      <w:r w:rsidRPr="004F3DBD">
        <w:rPr>
          <w:b/>
          <w:bCs/>
          <w:sz w:val="36"/>
          <w:szCs w:val="36"/>
        </w:rPr>
        <w:t>Application</w:t>
      </w:r>
    </w:p>
    <w:p w14:paraId="0C4DF580" w14:textId="55264037" w:rsidR="00C929AC" w:rsidRPr="00CB001D" w:rsidRDefault="00C929AC" w:rsidP="00C929AC">
      <w:pPr>
        <w:pStyle w:val="Heading3"/>
      </w:pPr>
      <w:r w:rsidRPr="002D1A53">
        <w:t xml:space="preserve">DEADLINE: </w:t>
      </w:r>
      <w:r w:rsidR="005A3594">
        <w:t xml:space="preserve">June </w:t>
      </w:r>
      <w:r w:rsidR="002C5F09">
        <w:t>11</w:t>
      </w:r>
      <w:r>
        <w:t>, 202</w:t>
      </w:r>
      <w:r w:rsidR="002C5F09">
        <w:t>6</w:t>
      </w:r>
      <w:r w:rsidRPr="002D1A53">
        <w:t>. 5pm EST</w:t>
      </w:r>
    </w:p>
    <w:p w14:paraId="5B95EF3A" w14:textId="77777777" w:rsidR="00196C07" w:rsidRPr="00145B14" w:rsidRDefault="00196C07" w:rsidP="00196C07">
      <w:pPr>
        <w:pStyle w:val="ListParagraph"/>
        <w:numPr>
          <w:ilvl w:val="0"/>
          <w:numId w:val="23"/>
        </w:numPr>
        <w:spacing w:line="266" w:lineRule="auto"/>
        <w:ind w:right="866"/>
        <w:rPr>
          <w:rFonts w:cstheme="minorHAnsi"/>
          <w:szCs w:val="24"/>
        </w:rPr>
      </w:pPr>
      <w:bookmarkStart w:id="0" w:name="_Hlk128732899"/>
      <w:bookmarkStart w:id="1" w:name="_Hlk59182963"/>
      <w:bookmarkStart w:id="2" w:name="_Hlk92292537"/>
      <w:r w:rsidRPr="00145B14">
        <w:rPr>
          <w:rFonts w:cstheme="minorHAnsi"/>
          <w:szCs w:val="24"/>
        </w:rPr>
        <w:t xml:space="preserve">Applications will be assessed on the scientific merit of the research plan and its potential to impact clinical care and patient outcomes (50%) and on the excellence of the candidate as demonstrated by prior training and previous research efforts (50%). </w:t>
      </w:r>
    </w:p>
    <w:p w14:paraId="22076002" w14:textId="39E97632" w:rsidR="00196C07" w:rsidRPr="00364E7B" w:rsidRDefault="00196C07" w:rsidP="00196C07">
      <w:pPr>
        <w:pStyle w:val="ListParagraph"/>
        <w:numPr>
          <w:ilvl w:val="0"/>
          <w:numId w:val="19"/>
        </w:numPr>
        <w:rPr>
          <w:szCs w:val="24"/>
        </w:rPr>
      </w:pPr>
      <w:r w:rsidRPr="00364E7B">
        <w:rPr>
          <w:szCs w:val="24"/>
        </w:rPr>
        <w:t xml:space="preserve">Only applicants that submit the </w:t>
      </w:r>
      <w:r w:rsidRPr="00364E7B">
        <w:rPr>
          <w:i/>
          <w:iCs/>
          <w:szCs w:val="24"/>
        </w:rPr>
        <w:t>Registration of Interest</w:t>
      </w:r>
      <w:r w:rsidRPr="00364E7B">
        <w:rPr>
          <w:szCs w:val="24"/>
        </w:rPr>
        <w:t xml:space="preserve"> form by the deadline</w:t>
      </w:r>
      <w:r w:rsidR="00936E1A">
        <w:rPr>
          <w:szCs w:val="24"/>
        </w:rPr>
        <w:t xml:space="preserve"> (May 7, 2026)</w:t>
      </w:r>
      <w:r>
        <w:rPr>
          <w:szCs w:val="24"/>
        </w:rPr>
        <w:t xml:space="preserve"> </w:t>
      </w:r>
      <w:r w:rsidRPr="00364E7B">
        <w:rPr>
          <w:szCs w:val="24"/>
        </w:rPr>
        <w:t xml:space="preserve">are eligible to submit a full application. </w:t>
      </w:r>
    </w:p>
    <w:p w14:paraId="0FFB01B3" w14:textId="77777777" w:rsidR="00196C07" w:rsidRPr="00145B14" w:rsidRDefault="00196C07" w:rsidP="00196C07">
      <w:pPr>
        <w:pStyle w:val="ListParagraph"/>
        <w:numPr>
          <w:ilvl w:val="0"/>
          <w:numId w:val="19"/>
        </w:numPr>
        <w:rPr>
          <w:szCs w:val="24"/>
        </w:rPr>
      </w:pPr>
      <w:r w:rsidRPr="00364E7B">
        <w:rPr>
          <w:szCs w:val="24"/>
        </w:rPr>
        <w:t>Submit completed application through the “</w:t>
      </w:r>
      <w:r w:rsidRPr="00364E7B">
        <w:rPr>
          <w:b/>
          <w:bCs/>
          <w:szCs w:val="24"/>
        </w:rPr>
        <w:t>Submit Here</w:t>
      </w:r>
      <w:r w:rsidRPr="00364E7B">
        <w:rPr>
          <w:szCs w:val="24"/>
        </w:rPr>
        <w:t xml:space="preserve">” button at </w:t>
      </w:r>
      <w:hyperlink r:id="rId11" w:history="1">
        <w:r w:rsidRPr="00364E7B">
          <w:rPr>
            <w:rStyle w:val="Hyperlink"/>
            <w:szCs w:val="24"/>
          </w:rPr>
          <w:t>fightingblindness.ca/research/for-researchers/</w:t>
        </w:r>
      </w:hyperlink>
    </w:p>
    <w:p w14:paraId="2B7CE2C1" w14:textId="77777777" w:rsidR="00196C07" w:rsidRDefault="00196C07" w:rsidP="00196C07">
      <w:pPr>
        <w:pStyle w:val="Heading3"/>
      </w:pPr>
    </w:p>
    <w:p w14:paraId="7113DED3" w14:textId="77777777" w:rsidR="00196C07" w:rsidRPr="00AA07D0" w:rsidRDefault="00196C07" w:rsidP="00196C07">
      <w:pPr>
        <w:pStyle w:val="Heading3"/>
        <w:spacing w:after="200"/>
      </w:pPr>
      <w:r>
        <w:t>Formatting Guidelines</w:t>
      </w:r>
    </w:p>
    <w:p w14:paraId="22584741" w14:textId="77777777" w:rsidR="00196C07" w:rsidRPr="00AA07D0" w:rsidRDefault="00196C07" w:rsidP="00196C07">
      <w:pPr>
        <w:spacing w:line="256" w:lineRule="auto"/>
        <w:rPr>
          <w:rFonts w:cstheme="minorHAnsi"/>
          <w:szCs w:val="24"/>
        </w:rPr>
      </w:pPr>
      <w:r w:rsidRPr="00AA07D0">
        <w:rPr>
          <w:rFonts w:cstheme="minorHAnsi"/>
          <w:szCs w:val="24"/>
        </w:rPr>
        <w:t xml:space="preserve">**Please </w:t>
      </w:r>
      <w:r>
        <w:rPr>
          <w:rFonts w:cstheme="minorHAnsi"/>
          <w:szCs w:val="24"/>
        </w:rPr>
        <w:t>respect</w:t>
      </w:r>
      <w:r w:rsidRPr="00AA07D0">
        <w:rPr>
          <w:rFonts w:cstheme="minorHAnsi"/>
          <w:szCs w:val="24"/>
        </w:rPr>
        <w:t xml:space="preserve"> word/page limits. Applications exceeding these limits may not be accepted**</w:t>
      </w:r>
    </w:p>
    <w:p w14:paraId="2FB2532B" w14:textId="77777777" w:rsidR="00196C07" w:rsidRPr="00364E7B" w:rsidRDefault="00196C07" w:rsidP="00196C07">
      <w:pPr>
        <w:pStyle w:val="ListParagraph"/>
        <w:numPr>
          <w:ilvl w:val="0"/>
          <w:numId w:val="18"/>
        </w:numPr>
        <w:rPr>
          <w:rFonts w:cstheme="minorHAnsi"/>
          <w:szCs w:val="24"/>
        </w:rPr>
      </w:pPr>
      <w:bookmarkStart w:id="3" w:name="_Hlk100588203"/>
      <w:r w:rsidRPr="00364E7B">
        <w:rPr>
          <w:rFonts w:cstheme="minorHAnsi"/>
          <w:szCs w:val="24"/>
        </w:rPr>
        <w:t>To facilitate peer-review, submit all documents in English.</w:t>
      </w:r>
    </w:p>
    <w:p w14:paraId="672D6831" w14:textId="77777777" w:rsidR="00196C07" w:rsidRPr="00364E7B" w:rsidRDefault="00196C07" w:rsidP="00196C07">
      <w:pPr>
        <w:pStyle w:val="ListParagraph"/>
        <w:numPr>
          <w:ilvl w:val="0"/>
          <w:numId w:val="17"/>
        </w:numPr>
        <w:spacing w:line="256" w:lineRule="auto"/>
        <w:rPr>
          <w:rFonts w:cstheme="minorHAnsi"/>
          <w:szCs w:val="24"/>
        </w:rPr>
      </w:pPr>
      <w:r w:rsidRPr="00364E7B">
        <w:rPr>
          <w:rFonts w:cstheme="minorHAnsi"/>
          <w:szCs w:val="24"/>
        </w:rPr>
        <w:t>Use black ink for text and where word limits are not specified use single-spaced text, Calibri font, pt.11.</w:t>
      </w:r>
    </w:p>
    <w:p w14:paraId="54031C41" w14:textId="77777777" w:rsidR="00196C07" w:rsidRPr="00364E7B" w:rsidRDefault="00196C07" w:rsidP="00196C07">
      <w:pPr>
        <w:pStyle w:val="ListParagraph"/>
        <w:numPr>
          <w:ilvl w:val="0"/>
          <w:numId w:val="17"/>
        </w:numPr>
        <w:spacing w:after="200"/>
        <w:ind w:left="714" w:hanging="357"/>
        <w:rPr>
          <w:i/>
          <w:iCs/>
          <w:szCs w:val="24"/>
        </w:rPr>
      </w:pPr>
      <w:r w:rsidRPr="00364E7B">
        <w:rPr>
          <w:rFonts w:cstheme="minorHAnsi"/>
          <w:spacing w:val="-2"/>
          <w:szCs w:val="24"/>
        </w:rPr>
        <w:t xml:space="preserve">The application </w:t>
      </w:r>
      <w:r w:rsidRPr="00364E7B">
        <w:rPr>
          <w:rFonts w:cstheme="minorHAnsi"/>
          <w:b/>
          <w:bCs/>
          <w:spacing w:val="-2"/>
          <w:szCs w:val="24"/>
        </w:rPr>
        <w:t>should be submitted as a single PDF document</w:t>
      </w:r>
      <w:r w:rsidRPr="00364E7B">
        <w:rPr>
          <w:rFonts w:cstheme="minorHAnsi"/>
          <w:spacing w:val="-2"/>
          <w:szCs w:val="24"/>
        </w:rPr>
        <w:t xml:space="preserve"> in the order specified below.</w:t>
      </w:r>
    </w:p>
    <w:p w14:paraId="165FDE81" w14:textId="77777777" w:rsidR="00196C07" w:rsidRPr="00364E7B" w:rsidRDefault="00196C07" w:rsidP="00196C07">
      <w:pPr>
        <w:pStyle w:val="ListParagraph"/>
        <w:numPr>
          <w:ilvl w:val="1"/>
          <w:numId w:val="17"/>
        </w:numPr>
        <w:spacing w:after="200"/>
        <w:rPr>
          <w:i/>
          <w:iCs/>
          <w:szCs w:val="24"/>
        </w:rPr>
      </w:pPr>
      <w:r w:rsidRPr="00364E7B">
        <w:rPr>
          <w:rFonts w:cstheme="minorHAnsi"/>
          <w:bCs/>
          <w:szCs w:val="24"/>
        </w:rPr>
        <w:t xml:space="preserve">Letters of </w:t>
      </w:r>
      <w:proofErr w:type="gramStart"/>
      <w:r w:rsidRPr="00364E7B">
        <w:rPr>
          <w:rFonts w:cstheme="minorHAnsi"/>
          <w:bCs/>
          <w:szCs w:val="24"/>
        </w:rPr>
        <w:t>references</w:t>
      </w:r>
      <w:proofErr w:type="gramEnd"/>
      <w:r w:rsidRPr="00364E7B">
        <w:rPr>
          <w:rFonts w:cstheme="minorHAnsi"/>
          <w:bCs/>
          <w:szCs w:val="24"/>
        </w:rPr>
        <w:t xml:space="preserve"> can be included in the single PDF document or submitted separately. </w:t>
      </w:r>
    </w:p>
    <w:p w14:paraId="76E7BC1F" w14:textId="77777777" w:rsidR="00196C07" w:rsidRPr="00364E7B" w:rsidRDefault="00196C07" w:rsidP="00196C07">
      <w:pPr>
        <w:pStyle w:val="ListParagraph"/>
        <w:numPr>
          <w:ilvl w:val="1"/>
          <w:numId w:val="17"/>
        </w:numPr>
        <w:spacing w:after="200"/>
        <w:rPr>
          <w:i/>
          <w:iCs/>
          <w:szCs w:val="24"/>
        </w:rPr>
      </w:pPr>
      <w:r w:rsidRPr="00364E7B">
        <w:rPr>
          <w:rFonts w:cstheme="minorHAnsi"/>
          <w:spacing w:val="-2"/>
          <w:szCs w:val="24"/>
        </w:rPr>
        <w:t xml:space="preserve">Do not create the PDF from scanned documents (signature page excepted). PDFs should be created by converting from Word or other compatible formats. </w:t>
      </w:r>
    </w:p>
    <w:p w14:paraId="3328F97C" w14:textId="77777777" w:rsidR="00196C07" w:rsidRPr="00364E7B" w:rsidRDefault="00196C07" w:rsidP="00196C07">
      <w:pPr>
        <w:pStyle w:val="ListParagraph"/>
        <w:numPr>
          <w:ilvl w:val="1"/>
          <w:numId w:val="17"/>
        </w:numPr>
        <w:spacing w:after="200"/>
        <w:rPr>
          <w:szCs w:val="24"/>
        </w:rPr>
      </w:pPr>
      <w:r w:rsidRPr="00364E7B">
        <w:rPr>
          <w:rFonts w:cstheme="minorHAnsi"/>
          <w:spacing w:val="-2"/>
          <w:szCs w:val="24"/>
        </w:rPr>
        <w:t xml:space="preserve">Delete instruction pages before saving as PDF. </w:t>
      </w:r>
    </w:p>
    <w:p w14:paraId="45F7C637" w14:textId="77777777" w:rsidR="00196C07" w:rsidRPr="00D05993" w:rsidRDefault="00196C07" w:rsidP="00196C07">
      <w:pPr>
        <w:pStyle w:val="ListParagraph"/>
        <w:numPr>
          <w:ilvl w:val="0"/>
          <w:numId w:val="17"/>
        </w:numPr>
        <w:spacing w:after="200"/>
        <w:ind w:left="714" w:hanging="357"/>
        <w:rPr>
          <w:szCs w:val="24"/>
        </w:rPr>
      </w:pPr>
      <w:r w:rsidRPr="00364E7B">
        <w:rPr>
          <w:rFonts w:cstheme="minorHAnsi"/>
          <w:spacing w:val="-2"/>
          <w:szCs w:val="24"/>
        </w:rPr>
        <w:t xml:space="preserve">Include the last name of the applicant in the file name e.g. Smith_CSEL Application  </w:t>
      </w:r>
      <w:bookmarkEnd w:id="3"/>
    </w:p>
    <w:tbl>
      <w:tblPr>
        <w:tblStyle w:val="TableGrid"/>
        <w:tblW w:w="9735" w:type="dxa"/>
        <w:tblLayout w:type="fixed"/>
        <w:tblLook w:val="04A0" w:firstRow="1" w:lastRow="0" w:firstColumn="1" w:lastColumn="0" w:noHBand="0" w:noVBand="1"/>
      </w:tblPr>
      <w:tblGrid>
        <w:gridCol w:w="1271"/>
        <w:gridCol w:w="2552"/>
        <w:gridCol w:w="5912"/>
      </w:tblGrid>
      <w:tr w:rsidR="00196C07" w:rsidRPr="00364E7B" w14:paraId="717889E6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C0059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4" w:name="_Hlk66379833"/>
            <w:r w:rsidRPr="00364E7B">
              <w:rPr>
                <w:rFonts w:asciiTheme="minorHAnsi" w:hAnsiTheme="minorHAnsi" w:cstheme="minorHAnsi"/>
                <w:b/>
                <w:sz w:val="24"/>
                <w:szCs w:val="24"/>
              </w:rPr>
              <w:t>Section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64467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Format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AF6BD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Section Description</w:t>
            </w:r>
          </w:p>
        </w:tc>
      </w:tr>
      <w:tr w:rsidR="00196C07" w:rsidRPr="00364E7B" w14:paraId="7AFCFA06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F2335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67C66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1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Application Form 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F2E38" w14:textId="6F7E974E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1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Application Form</w:t>
            </w:r>
            <w:r w:rsidRPr="00364E7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: Available 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in 202</w:t>
            </w:r>
            <w:r w:rsidR="002C5F0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CSEL Application document</w:t>
            </w:r>
            <w:r w:rsidRPr="00364E7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. Electronic</w:t>
            </w:r>
            <w:r w:rsidRPr="00364E7B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or scanned </w:t>
            </w:r>
            <w:r w:rsidRPr="00364E7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signatures</w:t>
            </w:r>
            <w:r w:rsidRPr="00364E7B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364E7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are</w:t>
            </w:r>
            <w:r w:rsidRPr="00364E7B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364E7B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acceptable</w:t>
            </w:r>
            <w:r w:rsidRPr="00364E7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</w:p>
        </w:tc>
      </w:tr>
      <w:tr w:rsidR="00196C07" w:rsidRPr="00364E7B" w14:paraId="05AA9CE3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0B6A8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C3C3F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Free text, 1000 word maximum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02855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49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z w:val="24"/>
                <w:szCs w:val="24"/>
              </w:rPr>
              <w:t>Career development plan</w:t>
            </w: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 Should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 xml:space="preserve"> include a clear description of the following: </w:t>
            </w:r>
          </w:p>
          <w:p w14:paraId="597830D9" w14:textId="77777777" w:rsidR="00196C07" w:rsidRPr="00364E7B" w:rsidRDefault="00196C07" w:rsidP="00196C07">
            <w:pPr>
              <w:pStyle w:val="BodyText"/>
              <w:numPr>
                <w:ilvl w:val="0"/>
                <w:numId w:val="21"/>
              </w:numPr>
              <w:tabs>
                <w:tab w:val="left" w:pos="891"/>
              </w:tabs>
              <w:spacing w:after="200"/>
              <w:ind w:left="466" w:right="250" w:hanging="284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Candidate's previous training and experience demonstrating a commitment to develop a career as a clinician-scientist.</w:t>
            </w:r>
          </w:p>
          <w:p w14:paraId="72F6EB37" w14:textId="77777777" w:rsidR="00196C07" w:rsidRPr="00364E7B" w:rsidRDefault="00196C07" w:rsidP="00196C07">
            <w:pPr>
              <w:pStyle w:val="BodyText"/>
              <w:numPr>
                <w:ilvl w:val="0"/>
                <w:numId w:val="21"/>
              </w:numPr>
              <w:tabs>
                <w:tab w:val="left" w:pos="891"/>
              </w:tabs>
              <w:spacing w:after="200"/>
              <w:ind w:left="466" w:right="250" w:hanging="284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 xml:space="preserve">A career development plan that identifies key 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activities that the candidate will accomplish and/or professional development events that candidate will participate in to achieve their goal of developing both an independent research career and a clinical practice in Canada. </w:t>
            </w: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</w:p>
        </w:tc>
      </w:tr>
      <w:tr w:rsidR="00196C07" w:rsidRPr="00364E7B" w14:paraId="720B2E67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6656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E216" w14:textId="77777777" w:rsidR="00196C07" w:rsidRPr="00D05993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Free text,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00 word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maximum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, not exceeding 5 pages.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Including figures and tables but not references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12EBF" w14:textId="77777777" w:rsidR="00196C07" w:rsidRPr="00364E7B" w:rsidRDefault="00196C07" w:rsidP="009B7BA5">
            <w:pPr>
              <w:ind w:right="868"/>
              <w:rPr>
                <w:rFonts w:cstheme="minorHAnsi"/>
                <w:szCs w:val="24"/>
              </w:rPr>
            </w:pPr>
            <w:r w:rsidRPr="00364E7B">
              <w:rPr>
                <w:rFonts w:cstheme="minorHAnsi"/>
                <w:b/>
                <w:szCs w:val="24"/>
              </w:rPr>
              <w:t xml:space="preserve">Research plan: </w:t>
            </w:r>
            <w:r w:rsidRPr="00364E7B">
              <w:rPr>
                <w:rFonts w:cstheme="minorHAnsi"/>
                <w:szCs w:val="24"/>
              </w:rPr>
              <w:t xml:space="preserve">Should include: </w:t>
            </w:r>
          </w:p>
          <w:p w14:paraId="740B3D89" w14:textId="77777777" w:rsidR="00196C07" w:rsidRPr="00364E7B" w:rsidRDefault="00196C07" w:rsidP="00196C07">
            <w:pPr>
              <w:pStyle w:val="ListParagraph"/>
              <w:numPr>
                <w:ilvl w:val="0"/>
                <w:numId w:val="20"/>
              </w:numPr>
              <w:spacing w:after="200"/>
              <w:ind w:left="465" w:right="868" w:hanging="284"/>
              <w:rPr>
                <w:rFonts w:cstheme="minorHAnsi"/>
                <w:szCs w:val="24"/>
              </w:rPr>
            </w:pPr>
            <w:r w:rsidRPr="00364E7B">
              <w:rPr>
                <w:rFonts w:cstheme="minorHAnsi"/>
                <w:szCs w:val="24"/>
              </w:rPr>
              <w:t>Rationale and aims of the project</w:t>
            </w:r>
          </w:p>
          <w:p w14:paraId="6E449D0A" w14:textId="77777777" w:rsidR="00196C07" w:rsidRPr="00364E7B" w:rsidRDefault="00196C07" w:rsidP="00196C07">
            <w:pPr>
              <w:pStyle w:val="ListParagraph"/>
              <w:numPr>
                <w:ilvl w:val="0"/>
                <w:numId w:val="20"/>
              </w:numPr>
              <w:spacing w:after="200"/>
              <w:ind w:left="466" w:right="866" w:hanging="284"/>
              <w:rPr>
                <w:rFonts w:cstheme="minorHAnsi"/>
                <w:szCs w:val="24"/>
              </w:rPr>
            </w:pPr>
            <w:r w:rsidRPr="00364E7B">
              <w:rPr>
                <w:rFonts w:cstheme="minorHAnsi"/>
                <w:szCs w:val="24"/>
              </w:rPr>
              <w:t>Experimental design, methods and analysis</w:t>
            </w:r>
          </w:p>
          <w:p w14:paraId="5949749A" w14:textId="77777777" w:rsidR="00196C07" w:rsidRPr="00873FD6" w:rsidRDefault="00196C07" w:rsidP="00196C07">
            <w:pPr>
              <w:pStyle w:val="ListParagraph"/>
              <w:numPr>
                <w:ilvl w:val="0"/>
                <w:numId w:val="20"/>
              </w:numPr>
              <w:spacing w:after="200"/>
              <w:ind w:left="466" w:right="866" w:hanging="284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Relevant p</w:t>
            </w:r>
            <w:r w:rsidRPr="00364E7B">
              <w:rPr>
                <w:rFonts w:cstheme="minorHAnsi"/>
                <w:szCs w:val="24"/>
              </w:rPr>
              <w:t>revious work done in this area</w:t>
            </w:r>
            <w:r w:rsidRPr="00873FD6">
              <w:rPr>
                <w:rFonts w:cstheme="minorHAnsi"/>
                <w:szCs w:val="24"/>
              </w:rPr>
              <w:t xml:space="preserve"> </w:t>
            </w:r>
          </w:p>
        </w:tc>
      </w:tr>
      <w:tr w:rsidR="00196C07" w:rsidRPr="00364E7B" w14:paraId="092711C1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02C4A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FEAEC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Free text, 500 words, not exceeding 1 page 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449FC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Project Timeline</w:t>
            </w: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: Identify key activities and milestones for the research plan. May be presented as a narrative, table or figure. If relevant include career development activities. </w:t>
            </w:r>
          </w:p>
        </w:tc>
      </w:tr>
      <w:tr w:rsidR="00196C07" w:rsidRPr="00364E7B" w14:paraId="5E82729A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0DE59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CFE0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Free text, 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page maximum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B285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49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z w:val="24"/>
                <w:szCs w:val="24"/>
              </w:rPr>
              <w:t>Project Budget</w:t>
            </w: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: 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I</w:t>
            </w:r>
            <w:r w:rsidRPr="00364E7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ncluding detail for staffing, reagents, services. Include details about other funding or resources that will support this project. </w:t>
            </w:r>
          </w:p>
        </w:tc>
      </w:tr>
      <w:tr w:rsidR="00196C07" w:rsidRPr="00364E7B" w14:paraId="087BB285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3796D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6319F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Free text, 1 page maximum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A979A" w14:textId="77777777" w:rsidR="00196C07" w:rsidRPr="00364E7B" w:rsidRDefault="00196C07" w:rsidP="009B7BA5">
            <w:pPr>
              <w:ind w:right="866"/>
              <w:rPr>
                <w:rFonts w:cstheme="minorHAnsi"/>
                <w:b/>
                <w:szCs w:val="24"/>
              </w:rPr>
            </w:pPr>
            <w:r w:rsidRPr="00364E7B">
              <w:rPr>
                <w:rFonts w:cstheme="minorHAnsi"/>
                <w:b/>
                <w:szCs w:val="24"/>
              </w:rPr>
              <w:t xml:space="preserve">Statement of Institutional Support: </w:t>
            </w:r>
          </w:p>
          <w:p w14:paraId="0586A592" w14:textId="77777777" w:rsidR="00196C07" w:rsidRPr="00364E7B" w:rsidRDefault="00196C07" w:rsidP="00196C07">
            <w:pPr>
              <w:pStyle w:val="ListParagraph"/>
              <w:numPr>
                <w:ilvl w:val="0"/>
                <w:numId w:val="22"/>
              </w:numPr>
              <w:spacing w:after="200"/>
              <w:ind w:left="466" w:right="866" w:hanging="284"/>
              <w:rPr>
                <w:rFonts w:cstheme="minorHAnsi"/>
                <w:bCs/>
                <w:szCs w:val="24"/>
              </w:rPr>
            </w:pPr>
            <w:r w:rsidRPr="00364E7B">
              <w:rPr>
                <w:rFonts w:cstheme="minorHAnsi"/>
                <w:bCs/>
                <w:szCs w:val="24"/>
              </w:rPr>
              <w:t xml:space="preserve">May include description of the research environment, infrastructure, resources, mentoring and administrative support. </w:t>
            </w:r>
          </w:p>
          <w:p w14:paraId="198A957A" w14:textId="77777777" w:rsidR="00196C07" w:rsidRPr="00364E7B" w:rsidRDefault="00196C07" w:rsidP="00196C07">
            <w:pPr>
              <w:pStyle w:val="ListParagraph"/>
              <w:numPr>
                <w:ilvl w:val="0"/>
                <w:numId w:val="22"/>
              </w:numPr>
              <w:spacing w:after="200"/>
              <w:ind w:left="465" w:right="868" w:hanging="284"/>
              <w:rPr>
                <w:rFonts w:cstheme="minorHAnsi"/>
                <w:bCs/>
                <w:szCs w:val="24"/>
              </w:rPr>
            </w:pPr>
            <w:r w:rsidRPr="00364E7B">
              <w:rPr>
                <w:rFonts w:cstheme="minorHAnsi"/>
                <w:bCs/>
                <w:szCs w:val="24"/>
              </w:rPr>
              <w:t xml:space="preserve">Must clearly identify protected research time. </w:t>
            </w:r>
          </w:p>
          <w:p w14:paraId="74952F13" w14:textId="77777777" w:rsidR="00196C07" w:rsidRPr="00364E7B" w:rsidRDefault="00196C07" w:rsidP="00196C07">
            <w:pPr>
              <w:pStyle w:val="ListParagraph"/>
              <w:numPr>
                <w:ilvl w:val="0"/>
                <w:numId w:val="22"/>
              </w:numPr>
              <w:spacing w:after="200"/>
              <w:ind w:left="466" w:right="866" w:hanging="284"/>
              <w:rPr>
                <w:rFonts w:cstheme="minorHAnsi"/>
                <w:bCs/>
                <w:szCs w:val="24"/>
              </w:rPr>
            </w:pPr>
            <w:r w:rsidRPr="00364E7B">
              <w:rPr>
                <w:rFonts w:cstheme="minorHAnsi"/>
                <w:bCs/>
                <w:szCs w:val="24"/>
              </w:rPr>
              <w:t>The statement may be written by the applicant but should be signed by the program or institutional lead confirming institutional support and protected research time.</w:t>
            </w:r>
          </w:p>
          <w:p w14:paraId="1A3BF03A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196C07" w:rsidRPr="00364E7B" w14:paraId="18CD6C98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C5CCE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0FF10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Free text, 5 page maximum each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5D371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49"/>
              <w:contextualSpacing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CV for applicant and mentor(s): </w:t>
            </w:r>
            <w:r w:rsidRPr="000F71D1">
              <w:rPr>
                <w:rFonts w:asciiTheme="minorHAnsi" w:hAnsiTheme="minorHAnsi" w:cstheme="minorHAnsi"/>
                <w:sz w:val="24"/>
                <w:szCs w:val="24"/>
              </w:rPr>
              <w:t xml:space="preserve">CV that showcases key accomplishments. </w:t>
            </w:r>
            <w:r w:rsidRPr="000F71D1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Each applicant and mentor should submit a CV.</w:t>
            </w: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196C07" w:rsidRPr="00364E7B" w14:paraId="32EC5F9B" w14:textId="77777777" w:rsidTr="009B7BA5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BD531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87B3" w14:textId="77777777" w:rsidR="00196C07" w:rsidRPr="00364E7B" w:rsidRDefault="00196C07" w:rsidP="009B7BA5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364E7B">
              <w:rPr>
                <w:rFonts w:asciiTheme="minorHAnsi" w:hAnsiTheme="minorHAnsi" w:cstheme="minorHAnsi"/>
                <w:sz w:val="24"/>
                <w:szCs w:val="24"/>
              </w:rPr>
              <w:t>Free text</w:t>
            </w:r>
          </w:p>
        </w:tc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8C222" w14:textId="77777777" w:rsidR="00196C07" w:rsidRPr="00364E7B" w:rsidRDefault="00196C07" w:rsidP="009B7BA5">
            <w:pPr>
              <w:tabs>
                <w:tab w:val="left" w:pos="8789"/>
              </w:tabs>
              <w:ind w:right="1004"/>
              <w:rPr>
                <w:rFonts w:cstheme="minorHAnsi"/>
                <w:szCs w:val="24"/>
              </w:rPr>
            </w:pPr>
            <w:r w:rsidRPr="00364E7B">
              <w:rPr>
                <w:rFonts w:cstheme="minorHAnsi"/>
                <w:b/>
                <w:szCs w:val="24"/>
              </w:rPr>
              <w:t xml:space="preserve">Two letters of reference: </w:t>
            </w:r>
            <w:r w:rsidRPr="00364E7B">
              <w:rPr>
                <w:rFonts w:cstheme="minorHAnsi"/>
                <w:szCs w:val="24"/>
              </w:rPr>
              <w:t xml:space="preserve">These may be included as part of the single PDF. Alternatively the reference may directly upload the letter through the link on: </w:t>
            </w:r>
            <w:hyperlink r:id="rId12" w:history="1">
              <w:r w:rsidRPr="00364E7B">
                <w:rPr>
                  <w:rStyle w:val="Hyperlink"/>
                  <w:rFonts w:cstheme="minorHAnsi"/>
                  <w:bCs/>
                  <w:spacing w:val="-1"/>
                  <w:szCs w:val="24"/>
                </w:rPr>
                <w:t>fightingblindness.ca/research/for-researchers</w:t>
              </w:r>
            </w:hyperlink>
            <w:r w:rsidRPr="00364E7B">
              <w:rPr>
                <w:rStyle w:val="Hyperlink"/>
                <w:rFonts w:cstheme="minorHAnsi"/>
                <w:bCs/>
                <w:spacing w:val="-1"/>
                <w:szCs w:val="24"/>
              </w:rPr>
              <w:t xml:space="preserve"> </w:t>
            </w:r>
            <w:r w:rsidRPr="00364E7B">
              <w:rPr>
                <w:rFonts w:cstheme="minorHAnsi"/>
                <w:szCs w:val="24"/>
              </w:rPr>
              <w:t xml:space="preserve">or email it to </w:t>
            </w:r>
            <w:hyperlink r:id="rId13" w:history="1">
              <w:r w:rsidRPr="00364E7B">
                <w:rPr>
                  <w:rStyle w:val="Hyperlink"/>
                  <w:rFonts w:cstheme="minorHAnsi"/>
                  <w:szCs w:val="24"/>
                </w:rPr>
                <w:t>research@fightingblindness.ca</w:t>
              </w:r>
            </w:hyperlink>
            <w:r w:rsidRPr="00364E7B">
              <w:rPr>
                <w:rStyle w:val="Hyperlink"/>
                <w:rFonts w:cstheme="minorHAnsi"/>
                <w:szCs w:val="24"/>
              </w:rPr>
              <w:t>.</w:t>
            </w:r>
          </w:p>
        </w:tc>
      </w:tr>
      <w:bookmarkEnd w:id="4"/>
    </w:tbl>
    <w:p w14:paraId="311C7B33" w14:textId="77777777" w:rsidR="00196C07" w:rsidRPr="00145B14" w:rsidRDefault="00196C07" w:rsidP="00196C07"/>
    <w:bookmarkEnd w:id="0"/>
    <w:bookmarkEnd w:id="1"/>
    <w:bookmarkEnd w:id="2"/>
    <w:p w14:paraId="4C0098C3" w14:textId="467D9A6E" w:rsidR="00C929AC" w:rsidRDefault="00C929AC" w:rsidP="00C929AC">
      <w:pPr>
        <w:pStyle w:val="Heading1"/>
        <w:jc w:val="center"/>
      </w:pPr>
      <w:r>
        <w:t>Clinician-Scientist Emerging Leader Award 202</w:t>
      </w:r>
      <w:r w:rsidR="002C5F09">
        <w:t>6</w:t>
      </w:r>
    </w:p>
    <w:p w14:paraId="4DF14D9A" w14:textId="77777777" w:rsidR="00C929AC" w:rsidRPr="00AA0703" w:rsidRDefault="00C929AC" w:rsidP="00C929AC">
      <w:pPr>
        <w:pStyle w:val="Heading2"/>
        <w:jc w:val="center"/>
      </w:pPr>
      <w:r>
        <w:t>Section 1: Application form</w:t>
      </w:r>
    </w:p>
    <w:tbl>
      <w:tblPr>
        <w:tblStyle w:val="TableGrid0"/>
        <w:tblpPr w:leftFromText="180" w:rightFromText="180" w:vertAnchor="text" w:horzAnchor="margin" w:tblpY="934"/>
        <w:tblW w:w="10349" w:type="dxa"/>
        <w:tblInd w:w="0" w:type="dxa"/>
        <w:tblCellMar>
          <w:left w:w="10" w:type="dxa"/>
          <w:right w:w="66" w:type="dxa"/>
        </w:tblCellMar>
        <w:tblLook w:val="04A0" w:firstRow="1" w:lastRow="0" w:firstColumn="1" w:lastColumn="0" w:noHBand="0" w:noVBand="1"/>
      </w:tblPr>
      <w:tblGrid>
        <w:gridCol w:w="5174"/>
        <w:gridCol w:w="5175"/>
      </w:tblGrid>
      <w:tr w:rsidR="00C929AC" w:rsidRPr="00FD3302" w14:paraId="16F6C73B" w14:textId="77777777" w:rsidTr="009B7BA5">
        <w:trPr>
          <w:trHeight w:val="557"/>
        </w:trPr>
        <w:tc>
          <w:tcPr>
            <w:tcW w:w="10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E1D7" w14:textId="77777777" w:rsidR="00C929AC" w:rsidRPr="00FD3302" w:rsidRDefault="00C929AC" w:rsidP="009B7BA5">
            <w:pPr>
              <w:spacing w:after="160"/>
              <w:ind w:left="107"/>
              <w:rPr>
                <w:rFonts w:cstheme="minorHAnsi"/>
              </w:rPr>
            </w:pPr>
            <w:bookmarkStart w:id="5" w:name="_Hlk60995641"/>
            <w:r w:rsidRPr="00FD3302">
              <w:rPr>
                <w:rFonts w:cstheme="minorHAnsi"/>
              </w:rPr>
              <w:t xml:space="preserve">Name </w:t>
            </w:r>
          </w:p>
        </w:tc>
      </w:tr>
      <w:tr w:rsidR="00196C07" w:rsidRPr="00FD3302" w14:paraId="306E1171" w14:textId="77777777" w:rsidTr="00196C07">
        <w:trPr>
          <w:trHeight w:val="595"/>
        </w:trPr>
        <w:tc>
          <w:tcPr>
            <w:tcW w:w="10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F1824" w14:textId="77777777" w:rsidR="00196C07" w:rsidRPr="00FD3302" w:rsidRDefault="00196C07" w:rsidP="009B7BA5">
            <w:pPr>
              <w:spacing w:after="160"/>
              <w:ind w:left="110"/>
              <w:rPr>
                <w:rFonts w:cstheme="minorHAnsi"/>
              </w:rPr>
            </w:pPr>
            <w:r w:rsidRPr="00FD3302">
              <w:rPr>
                <w:rFonts w:cstheme="minorHAnsi"/>
              </w:rPr>
              <w:t xml:space="preserve">Email </w:t>
            </w:r>
          </w:p>
        </w:tc>
      </w:tr>
      <w:tr w:rsidR="00C929AC" w:rsidRPr="00FD3302" w14:paraId="592A57AE" w14:textId="77777777" w:rsidTr="009B7BA5">
        <w:trPr>
          <w:trHeight w:val="614"/>
        </w:trPr>
        <w:tc>
          <w:tcPr>
            <w:tcW w:w="10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FF944" w14:textId="4AE10955" w:rsidR="00C929AC" w:rsidRPr="00FD3302" w:rsidRDefault="00C929AC" w:rsidP="009B7BA5">
            <w:pPr>
              <w:spacing w:after="160"/>
              <w:ind w:left="107"/>
              <w:rPr>
                <w:rFonts w:cstheme="minorHAnsi"/>
              </w:rPr>
            </w:pPr>
            <w:r w:rsidRPr="00FD3302">
              <w:rPr>
                <w:rFonts w:cstheme="minorHAnsi"/>
              </w:rPr>
              <w:t>Institution</w:t>
            </w:r>
            <w:r>
              <w:rPr>
                <w:rFonts w:cstheme="minorHAnsi"/>
              </w:rPr>
              <w:t xml:space="preserve"> </w:t>
            </w:r>
            <w:r w:rsidR="00196C07">
              <w:rPr>
                <w:rFonts w:cstheme="minorHAnsi"/>
              </w:rPr>
              <w:t>where funds will be administered</w:t>
            </w:r>
          </w:p>
        </w:tc>
      </w:tr>
      <w:tr w:rsidR="00C929AC" w:rsidRPr="00FD3302" w14:paraId="7DF7CBDE" w14:textId="77777777" w:rsidTr="009B7BA5">
        <w:trPr>
          <w:trHeight w:val="694"/>
        </w:trPr>
        <w:tc>
          <w:tcPr>
            <w:tcW w:w="10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A572" w14:textId="77777777" w:rsidR="00C929AC" w:rsidRPr="00FD3302" w:rsidRDefault="00C929AC" w:rsidP="009B7BA5">
            <w:pPr>
              <w:spacing w:after="160"/>
              <w:ind w:left="107"/>
              <w:rPr>
                <w:rFonts w:cstheme="minorHAnsi"/>
              </w:rPr>
            </w:pPr>
            <w:r w:rsidRPr="00FD3302">
              <w:rPr>
                <w:rFonts w:cstheme="minorHAnsi"/>
              </w:rPr>
              <w:t>Department, program</w:t>
            </w:r>
            <w:r>
              <w:rPr>
                <w:rFonts w:cstheme="minorHAnsi"/>
              </w:rPr>
              <w:t xml:space="preserve"> and/</w:t>
            </w:r>
            <w:r w:rsidRPr="00FD3302">
              <w:rPr>
                <w:rFonts w:cstheme="minorHAnsi"/>
              </w:rPr>
              <w:t>or sub-</w:t>
            </w:r>
            <w:proofErr w:type="spellStart"/>
            <w:r w:rsidRPr="00FD3302">
              <w:rPr>
                <w:rFonts w:cstheme="minorHAnsi"/>
              </w:rPr>
              <w:t>speciality</w:t>
            </w:r>
            <w:proofErr w:type="spellEnd"/>
          </w:p>
        </w:tc>
      </w:tr>
      <w:tr w:rsidR="00C929AC" w:rsidRPr="00FD3302" w14:paraId="28B21ACD" w14:textId="77777777" w:rsidTr="009B7BA5">
        <w:trPr>
          <w:trHeight w:val="690"/>
        </w:trPr>
        <w:tc>
          <w:tcPr>
            <w:tcW w:w="10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51277" w14:textId="77777777" w:rsidR="00C929AC" w:rsidRPr="00FD3302" w:rsidRDefault="00C929AC" w:rsidP="009B7BA5">
            <w:pPr>
              <w:spacing w:after="160"/>
              <w:ind w:left="107"/>
              <w:rPr>
                <w:rFonts w:cstheme="minorHAnsi"/>
              </w:rPr>
            </w:pPr>
            <w:r w:rsidRPr="00FD3302">
              <w:rPr>
                <w:rFonts w:cstheme="minorHAnsi"/>
              </w:rPr>
              <w:t>Position (resident, fellow, academic position, other (please specify))</w:t>
            </w:r>
          </w:p>
        </w:tc>
      </w:tr>
      <w:tr w:rsidR="00C929AC" w:rsidRPr="00FD3302" w14:paraId="0BA5D70A" w14:textId="77777777" w:rsidTr="009B7BA5">
        <w:trPr>
          <w:trHeight w:val="556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AED75" w14:textId="77777777" w:rsidR="00C929AC" w:rsidRDefault="00C929AC" w:rsidP="009B7BA5">
            <w:pPr>
              <w:spacing w:after="160"/>
              <w:ind w:left="107"/>
            </w:pPr>
            <w:r>
              <w:t xml:space="preserve">Position start date: </w:t>
            </w:r>
          </w:p>
        </w:tc>
        <w:tc>
          <w:tcPr>
            <w:tcW w:w="5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8A2E" w14:textId="77777777" w:rsidR="00C929AC" w:rsidRDefault="00C929AC" w:rsidP="009B7BA5">
            <w:pPr>
              <w:spacing w:after="160"/>
              <w:ind w:left="107"/>
            </w:pPr>
            <w:r>
              <w:t xml:space="preserve">Position end date (if known): </w:t>
            </w:r>
          </w:p>
        </w:tc>
      </w:tr>
      <w:bookmarkEnd w:id="5"/>
    </w:tbl>
    <w:p w14:paraId="3533FCC1" w14:textId="77777777" w:rsidR="00C929AC" w:rsidRDefault="00C929AC" w:rsidP="00C929AC">
      <w:pPr>
        <w:rPr>
          <w:b/>
          <w:bCs/>
        </w:rPr>
      </w:pPr>
    </w:p>
    <w:p w14:paraId="1CF8FD6F" w14:textId="362FF21F" w:rsidR="00C929AC" w:rsidRPr="00196C07" w:rsidRDefault="00C929AC" w:rsidP="00196C07">
      <w:pPr>
        <w:pStyle w:val="Heading2"/>
      </w:pPr>
      <w:bookmarkStart w:id="6" w:name="_Hlk90988044"/>
      <w:r w:rsidRPr="003B00D4">
        <w:t>Applicant Information</w:t>
      </w:r>
    </w:p>
    <w:p w14:paraId="171F5AE7" w14:textId="77777777" w:rsidR="00C929AC" w:rsidRDefault="00C929AC" w:rsidP="00C929AC">
      <w:pPr>
        <w:rPr>
          <w:rFonts w:cstheme="minorHAnsi"/>
        </w:rPr>
      </w:pPr>
    </w:p>
    <w:p w14:paraId="28EEFFA6" w14:textId="77777777" w:rsidR="00C929AC" w:rsidRPr="003B00D4" w:rsidRDefault="00C929AC" w:rsidP="00C929AC">
      <w:pPr>
        <w:pStyle w:val="Heading2"/>
      </w:pPr>
      <w:r w:rsidRPr="003B00D4">
        <w:t>Project Details</w:t>
      </w:r>
    </w:p>
    <w:tbl>
      <w:tblPr>
        <w:tblStyle w:val="TableGrid0"/>
        <w:tblpPr w:leftFromText="180" w:rightFromText="180" w:vertAnchor="text" w:horzAnchor="margin" w:tblpY="153"/>
        <w:tblW w:w="10315" w:type="dxa"/>
        <w:tblInd w:w="0" w:type="dxa"/>
        <w:tblCellMar>
          <w:top w:w="65" w:type="dxa"/>
          <w:left w:w="109" w:type="dxa"/>
          <w:right w:w="115" w:type="dxa"/>
        </w:tblCellMar>
        <w:tblLook w:val="04A0" w:firstRow="1" w:lastRow="0" w:firstColumn="1" w:lastColumn="0" w:noHBand="0" w:noVBand="1"/>
      </w:tblPr>
      <w:tblGrid>
        <w:gridCol w:w="10315"/>
      </w:tblGrid>
      <w:tr w:rsidR="00C929AC" w:rsidRPr="00FD3302" w14:paraId="669A19A4" w14:textId="77777777" w:rsidTr="009B7BA5">
        <w:trPr>
          <w:trHeight w:val="864"/>
        </w:trPr>
        <w:tc>
          <w:tcPr>
            <w:tcW w:w="10315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73D251D4" w14:textId="77777777" w:rsidR="00C929AC" w:rsidRPr="00FD3302" w:rsidRDefault="00C929AC" w:rsidP="009B7BA5">
            <w:pPr>
              <w:spacing w:after="160"/>
              <w:ind w:left="5"/>
              <w:rPr>
                <w:rFonts w:cstheme="minorHAnsi"/>
              </w:rPr>
            </w:pPr>
            <w:r w:rsidRPr="00FD3302">
              <w:rPr>
                <w:rFonts w:cstheme="minorHAnsi"/>
                <w:b/>
              </w:rPr>
              <w:t xml:space="preserve">Research </w:t>
            </w:r>
            <w:r>
              <w:rPr>
                <w:rFonts w:cstheme="minorHAnsi"/>
                <w:b/>
              </w:rPr>
              <w:t>p</w:t>
            </w:r>
            <w:r w:rsidRPr="00FD3302">
              <w:rPr>
                <w:rFonts w:cstheme="minorHAnsi"/>
                <w:b/>
              </w:rPr>
              <w:t xml:space="preserve">roject </w:t>
            </w:r>
            <w:r>
              <w:rPr>
                <w:rFonts w:cstheme="minorHAnsi"/>
                <w:b/>
              </w:rPr>
              <w:t>t</w:t>
            </w:r>
            <w:r w:rsidRPr="00FD3302">
              <w:rPr>
                <w:rFonts w:cstheme="minorHAnsi"/>
                <w:b/>
              </w:rPr>
              <w:t>itle</w:t>
            </w:r>
          </w:p>
        </w:tc>
      </w:tr>
      <w:tr w:rsidR="00C929AC" w:rsidRPr="00FD3302" w14:paraId="018C8694" w14:textId="77777777" w:rsidTr="009B7BA5">
        <w:trPr>
          <w:trHeight w:val="888"/>
        </w:trPr>
        <w:tc>
          <w:tcPr>
            <w:tcW w:w="10315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40D68A82" w14:textId="11D58EFF" w:rsidR="00C929AC" w:rsidRPr="00FD3302" w:rsidRDefault="00C929AC" w:rsidP="009B7BA5">
            <w:pPr>
              <w:spacing w:after="16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Mentor’s name, institution, position</w:t>
            </w:r>
            <w:r w:rsidR="00FD1CD7">
              <w:rPr>
                <w:rFonts w:cstheme="minorHAnsi"/>
                <w:b/>
              </w:rPr>
              <w:t>, email address</w:t>
            </w:r>
            <w:r>
              <w:rPr>
                <w:rFonts w:cstheme="minorHAnsi"/>
                <w:b/>
              </w:rPr>
              <w:t xml:space="preserve">. </w:t>
            </w:r>
            <w:r w:rsidRPr="00422371">
              <w:rPr>
                <w:rFonts w:cstheme="minorHAnsi"/>
                <w:bCs/>
              </w:rPr>
              <w:t>T</w:t>
            </w:r>
            <w:r w:rsidRPr="00226289">
              <w:rPr>
                <w:rFonts w:cstheme="minorHAnsi"/>
                <w:bCs/>
              </w:rPr>
              <w:t xml:space="preserve">his individual </w:t>
            </w:r>
            <w:r>
              <w:rPr>
                <w:rFonts w:cstheme="minorHAnsi"/>
                <w:bCs/>
              </w:rPr>
              <w:t>is responsible for managing award funds if the</w:t>
            </w:r>
            <w:r w:rsidRPr="00226289">
              <w:rPr>
                <w:rFonts w:cstheme="minorHAnsi"/>
                <w:bCs/>
              </w:rPr>
              <w:t xml:space="preserve"> applicant is not eligible to </w:t>
            </w:r>
            <w:r>
              <w:rPr>
                <w:rFonts w:cstheme="minorHAnsi"/>
                <w:bCs/>
              </w:rPr>
              <w:t>hold independent funding.</w:t>
            </w:r>
          </w:p>
        </w:tc>
      </w:tr>
      <w:tr w:rsidR="00C929AC" w:rsidRPr="00FD3302" w14:paraId="16A43598" w14:textId="77777777" w:rsidTr="009B7BA5">
        <w:trPr>
          <w:trHeight w:val="888"/>
        </w:trPr>
        <w:tc>
          <w:tcPr>
            <w:tcW w:w="10315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07139E15" w14:textId="565A8CB7" w:rsidR="00C929AC" w:rsidRDefault="00C929AC" w:rsidP="009B7BA5">
            <w:pPr>
              <w:spacing w:after="16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(If applicable) Co-mentor’s name, institution, position</w:t>
            </w:r>
            <w:r w:rsidR="00FD1CD7">
              <w:rPr>
                <w:rFonts w:cstheme="minorHAnsi"/>
                <w:b/>
              </w:rPr>
              <w:t>, email address</w:t>
            </w:r>
          </w:p>
        </w:tc>
      </w:tr>
    </w:tbl>
    <w:p w14:paraId="34A8BC68" w14:textId="77777777" w:rsidR="00C929AC" w:rsidRDefault="00C929AC" w:rsidP="00C929AC">
      <w:pPr>
        <w:rPr>
          <w:rFonts w:cstheme="minorHAnsi"/>
          <w:b/>
        </w:rPr>
      </w:pPr>
    </w:p>
    <w:bookmarkEnd w:id="6"/>
    <w:p w14:paraId="4850BC1B" w14:textId="77777777" w:rsidR="00C929AC" w:rsidRPr="007C4962" w:rsidRDefault="00C929AC" w:rsidP="00C929AC">
      <w:pPr>
        <w:rPr>
          <w:b/>
          <w:bCs/>
        </w:rPr>
      </w:pPr>
      <w:r w:rsidRPr="007C4962">
        <w:rPr>
          <w:b/>
          <w:bCs/>
        </w:rPr>
        <w:t xml:space="preserve">Public (non-scientific) summary </w:t>
      </w:r>
      <w:r>
        <w:rPr>
          <w:b/>
          <w:bCs/>
        </w:rPr>
        <w:t xml:space="preserve">(300 </w:t>
      </w:r>
      <w:proofErr w:type="gramStart"/>
      <w:r>
        <w:rPr>
          <w:b/>
          <w:bCs/>
        </w:rPr>
        <w:t>word</w:t>
      </w:r>
      <w:proofErr w:type="gramEnd"/>
      <w:r>
        <w:rPr>
          <w:b/>
          <w:bCs/>
        </w:rPr>
        <w:t xml:space="preserve"> maximum)</w:t>
      </w:r>
    </w:p>
    <w:p w14:paraId="5C4D4397" w14:textId="77777777" w:rsidR="00C929AC" w:rsidRDefault="00C929AC" w:rsidP="00C929AC">
      <w:pPr>
        <w:spacing w:after="160"/>
        <w:ind w:left="-17"/>
        <w:rPr>
          <w:rFonts w:cstheme="minorHAnsi"/>
        </w:rPr>
      </w:pPr>
      <w:r>
        <w:rPr>
          <w:rFonts w:cstheme="minorHAnsi"/>
        </w:rPr>
        <w:t>P</w:t>
      </w:r>
      <w:r w:rsidRPr="00FD3302">
        <w:rPr>
          <w:rFonts w:cstheme="minorHAnsi"/>
        </w:rPr>
        <w:t xml:space="preserve">rovide a non-technical summary of your research, </w:t>
      </w:r>
      <w:r w:rsidRPr="00E81280">
        <w:rPr>
          <w:rFonts w:cstheme="minorHAnsi"/>
          <w:b/>
          <w:bCs/>
        </w:rPr>
        <w:t>written in simple and clear language suitable for a lay audience.</w:t>
      </w:r>
      <w:r w:rsidRPr="00FD3302">
        <w:rPr>
          <w:rFonts w:cstheme="minorHAnsi"/>
        </w:rPr>
        <w:t xml:space="preserve"> The summary should indicate how your research</w:t>
      </w:r>
      <w:r>
        <w:rPr>
          <w:rFonts w:cstheme="minorHAnsi"/>
        </w:rPr>
        <w:t xml:space="preserve"> may ultimately</w:t>
      </w:r>
      <w:r w:rsidRPr="00FD3302">
        <w:rPr>
          <w:rFonts w:cstheme="minorHAnsi"/>
        </w:rPr>
        <w:t xml:space="preserve"> improve the health of people</w:t>
      </w:r>
      <w:r>
        <w:rPr>
          <w:rFonts w:cstheme="minorHAnsi"/>
        </w:rPr>
        <w:t xml:space="preserve"> living</w:t>
      </w:r>
      <w:r w:rsidRPr="00FD3302">
        <w:rPr>
          <w:rFonts w:cstheme="minorHAnsi"/>
        </w:rPr>
        <w:t xml:space="preserve"> with </w:t>
      </w:r>
      <w:proofErr w:type="gramStart"/>
      <w:r w:rsidRPr="00FD3302">
        <w:rPr>
          <w:rFonts w:cstheme="minorHAnsi"/>
        </w:rPr>
        <w:t>blinding</w:t>
      </w:r>
      <w:proofErr w:type="gramEnd"/>
      <w:r w:rsidRPr="00FD3302">
        <w:rPr>
          <w:rFonts w:cstheme="minorHAnsi"/>
        </w:rPr>
        <w:t xml:space="preserve"> eye diseases. </w:t>
      </w:r>
      <w:r>
        <w:rPr>
          <w:rFonts w:cstheme="minorHAnsi"/>
        </w:rPr>
        <w:t xml:space="preserve">This information may be made public and should not contain confidential information. </w:t>
      </w:r>
    </w:p>
    <w:p w14:paraId="1B26F00B" w14:textId="77777777" w:rsidR="00C929AC" w:rsidRPr="00FD3302" w:rsidRDefault="00C929AC" w:rsidP="00C929AC">
      <w:pPr>
        <w:spacing w:after="160"/>
        <w:ind w:left="-17"/>
        <w:rPr>
          <w:rFonts w:cstheme="minorHAnsi"/>
        </w:rPr>
      </w:pPr>
      <w:r>
        <w:rPr>
          <w:rFonts w:cstheme="minorHAnsi"/>
          <w:noProof/>
        </w:rPr>
        <w:lastRenderedPageBreak/>
        <mc:AlternateContent>
          <mc:Choice Requires="wps">
            <w:drawing>
              <wp:inline distT="0" distB="0" distL="0" distR="0" wp14:anchorId="270BF20F" wp14:editId="1051F488">
                <wp:extent cx="6400800" cy="3457575"/>
                <wp:effectExtent l="0" t="0" r="12700" b="28575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457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224317" w14:textId="77777777" w:rsidR="00C929AC" w:rsidRPr="004132A1" w:rsidRDefault="00C929AC" w:rsidP="00C929AC"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70BF20F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width:7in;height:272.2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" fillcolor="white [3201]" strokeweight=".5pt">
                <v:textbox>
                  <w:txbxContent>
                    <w:p w14:paraId="7C224317" w14:textId="77777777" w:rsidR="00C929AC" w:rsidRPr="004132A1" w:rsidRDefault="00C929AC" w:rsidP="00C929AC"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cstheme="minorHAnsi"/>
        </w:rPr>
        <w:t xml:space="preserve"> </w:t>
      </w:r>
    </w:p>
    <w:p w14:paraId="3FD396F6" w14:textId="77777777" w:rsidR="00C929AC" w:rsidRPr="006743B9" w:rsidRDefault="00C929AC" w:rsidP="00C929AC">
      <w:pPr>
        <w:pStyle w:val="Heading2"/>
        <w:spacing w:after="200"/>
      </w:pPr>
      <w:r>
        <w:t>Budget summary and protected research time</w:t>
      </w:r>
    </w:p>
    <w:tbl>
      <w:tblPr>
        <w:tblStyle w:val="TableGrid0"/>
        <w:tblW w:w="5944" w:type="dxa"/>
        <w:tblInd w:w="5" w:type="dxa"/>
        <w:tblCellMar>
          <w:left w:w="108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1124"/>
        <w:gridCol w:w="1701"/>
        <w:gridCol w:w="3119"/>
      </w:tblGrid>
      <w:tr w:rsidR="00C929AC" w:rsidRPr="00D8481A" w14:paraId="450EA7E7" w14:textId="77777777" w:rsidTr="009B7BA5">
        <w:trPr>
          <w:trHeight w:val="265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53215A" w14:textId="77777777" w:rsidR="00C929AC" w:rsidRPr="00376AF8" w:rsidRDefault="00C929AC" w:rsidP="009B7BA5">
            <w:pPr>
              <w:spacing w:line="259" w:lineRule="auto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334633" w14:textId="77777777" w:rsidR="00C929AC" w:rsidRPr="00376AF8" w:rsidRDefault="00C929AC" w:rsidP="009B7BA5">
            <w:pPr>
              <w:spacing w:line="259" w:lineRule="auto"/>
              <w:rPr>
                <w:b/>
                <w:bCs/>
              </w:rPr>
            </w:pPr>
            <w:r w:rsidRPr="00376AF8">
              <w:rPr>
                <w:b/>
                <w:bCs/>
              </w:rPr>
              <w:t>Budget Request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8D777" w14:textId="77777777" w:rsidR="00C929AC" w:rsidRPr="00376AF8" w:rsidRDefault="00C929AC" w:rsidP="009B7BA5">
            <w:pPr>
              <w:spacing w:line="259" w:lineRule="auto"/>
              <w:rPr>
                <w:b/>
              </w:rPr>
            </w:pPr>
            <w:r w:rsidRPr="00376AF8">
              <w:rPr>
                <w:b/>
              </w:rPr>
              <w:t>Protected Research Time (%)</w:t>
            </w:r>
          </w:p>
        </w:tc>
      </w:tr>
      <w:tr w:rsidR="00C929AC" w:rsidRPr="00D8481A" w14:paraId="2174E522" w14:textId="77777777" w:rsidTr="009B7BA5">
        <w:trPr>
          <w:trHeight w:val="265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4C212F" w14:textId="77777777" w:rsidR="00C929AC" w:rsidRPr="00376AF8" w:rsidRDefault="00C929AC" w:rsidP="009B7BA5">
            <w:pPr>
              <w:spacing w:line="259" w:lineRule="auto"/>
              <w:rPr>
                <w:b/>
                <w:bCs/>
              </w:rPr>
            </w:pPr>
            <w:r w:rsidRPr="00376AF8">
              <w:rPr>
                <w:b/>
                <w:bCs/>
              </w:rPr>
              <w:t xml:space="preserve">Year 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A1E0DE" w14:textId="77777777" w:rsidR="00C929AC" w:rsidRPr="00376AF8" w:rsidRDefault="00C929AC" w:rsidP="009B7BA5">
            <w:pPr>
              <w:spacing w:line="259" w:lineRule="auto"/>
            </w:pPr>
            <w:r w:rsidRPr="00376AF8">
              <w:rPr>
                <w:b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617E" w14:textId="77777777" w:rsidR="00C929AC" w:rsidRPr="00376AF8" w:rsidRDefault="00C929AC" w:rsidP="009B7BA5">
            <w:pPr>
              <w:spacing w:line="259" w:lineRule="auto"/>
              <w:rPr>
                <w:b/>
              </w:rPr>
            </w:pPr>
          </w:p>
        </w:tc>
      </w:tr>
      <w:tr w:rsidR="00C929AC" w:rsidRPr="00D8481A" w14:paraId="5F9FB5EF" w14:textId="77777777" w:rsidTr="009B7BA5">
        <w:trPr>
          <w:trHeight w:val="265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871256" w14:textId="77777777" w:rsidR="00C929AC" w:rsidRPr="00376AF8" w:rsidRDefault="00C929AC" w:rsidP="009B7BA5">
            <w:pPr>
              <w:spacing w:line="259" w:lineRule="auto"/>
              <w:rPr>
                <w:b/>
                <w:bCs/>
              </w:rPr>
            </w:pPr>
            <w:r w:rsidRPr="00376AF8">
              <w:rPr>
                <w:b/>
                <w:bCs/>
              </w:rPr>
              <w:t xml:space="preserve">Year 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D71D93" w14:textId="77777777" w:rsidR="00C929AC" w:rsidRPr="00376AF8" w:rsidRDefault="00C929AC" w:rsidP="009B7BA5">
            <w:pPr>
              <w:spacing w:line="259" w:lineRule="auto"/>
            </w:pPr>
            <w:r w:rsidRPr="00376AF8">
              <w:rPr>
                <w:b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49F2" w14:textId="77777777" w:rsidR="00C929AC" w:rsidRPr="00376AF8" w:rsidRDefault="00C929AC" w:rsidP="009B7BA5">
            <w:pPr>
              <w:spacing w:line="259" w:lineRule="auto"/>
              <w:rPr>
                <w:b/>
              </w:rPr>
            </w:pPr>
          </w:p>
        </w:tc>
      </w:tr>
      <w:tr w:rsidR="00C929AC" w:rsidRPr="00D8481A" w14:paraId="5D9B33BA" w14:textId="77777777" w:rsidTr="009B7BA5">
        <w:trPr>
          <w:trHeight w:val="265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1376AE" w14:textId="77777777" w:rsidR="00C929AC" w:rsidRPr="00376AF8" w:rsidRDefault="00C929AC" w:rsidP="009B7BA5">
            <w:pPr>
              <w:spacing w:line="259" w:lineRule="auto"/>
              <w:rPr>
                <w:b/>
                <w:bCs/>
              </w:rPr>
            </w:pPr>
            <w:r w:rsidRPr="00376AF8">
              <w:rPr>
                <w:b/>
                <w:bCs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BCB76B" w14:textId="77777777" w:rsidR="00C929AC" w:rsidRPr="00376AF8" w:rsidRDefault="00C929AC" w:rsidP="009B7BA5">
            <w:pPr>
              <w:spacing w:line="259" w:lineRule="auto"/>
              <w:rPr>
                <w:b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56547" w14:textId="77777777" w:rsidR="00C929AC" w:rsidRPr="00376AF8" w:rsidRDefault="00C929AC" w:rsidP="009B7BA5">
            <w:pPr>
              <w:spacing w:line="259" w:lineRule="auto"/>
              <w:rPr>
                <w:b/>
              </w:rPr>
            </w:pPr>
            <w:r w:rsidRPr="00376AF8">
              <w:rPr>
                <w:b/>
              </w:rPr>
              <w:t>N/A</w:t>
            </w:r>
          </w:p>
        </w:tc>
      </w:tr>
    </w:tbl>
    <w:p w14:paraId="261C45BB" w14:textId="77777777" w:rsidR="00C929AC" w:rsidRDefault="00C929AC" w:rsidP="00C929AC">
      <w:pPr>
        <w:pStyle w:val="Heading2"/>
        <w:spacing w:after="160"/>
      </w:pPr>
    </w:p>
    <w:p w14:paraId="25ABE4A3" w14:textId="77777777" w:rsidR="00C929AC" w:rsidRDefault="00C929AC" w:rsidP="00C929AC">
      <w:pPr>
        <w:pStyle w:val="Heading2"/>
        <w:spacing w:after="160"/>
      </w:pPr>
      <w:r>
        <w:t xml:space="preserve">Letters of References </w:t>
      </w:r>
    </w:p>
    <w:p w14:paraId="4E6F028D" w14:textId="77777777" w:rsidR="00C929AC" w:rsidRPr="004132A1" w:rsidRDefault="00C929AC" w:rsidP="00C929AC">
      <w:pPr>
        <w:spacing w:line="250" w:lineRule="auto"/>
        <w:ind w:left="-5" w:hanging="10"/>
      </w:pPr>
      <w:r w:rsidRPr="004132A1">
        <w:t xml:space="preserve">Please provide two letters of reference. These letters </w:t>
      </w:r>
      <w:r>
        <w:t>can</w:t>
      </w:r>
      <w:r w:rsidRPr="004132A1">
        <w:t xml:space="preserve"> be </w:t>
      </w:r>
      <w:r>
        <w:t>submitted with</w:t>
      </w:r>
      <w:r w:rsidRPr="004132A1">
        <w:t xml:space="preserve"> the application</w:t>
      </w:r>
      <w:r>
        <w:t xml:space="preserve">, uploaded directly by the reference </w:t>
      </w:r>
      <w:r w:rsidRPr="004132A1">
        <w:t xml:space="preserve">or sent to </w:t>
      </w:r>
      <w:hyperlink r:id="rId14" w:history="1">
        <w:r w:rsidRPr="009C7BAD">
          <w:rPr>
            <w:rStyle w:val="Hyperlink"/>
          </w:rPr>
          <w:t>research@fightingblindness.ca</w:t>
        </w:r>
      </w:hyperlink>
      <w:r w:rsidRPr="004132A1">
        <w:t xml:space="preserve"> </w:t>
      </w:r>
    </w:p>
    <w:tbl>
      <w:tblPr>
        <w:tblStyle w:val="TableGrid0"/>
        <w:tblW w:w="10661" w:type="dxa"/>
        <w:tblInd w:w="-120" w:type="dxa"/>
        <w:tblCellMar>
          <w:top w:w="60" w:type="dxa"/>
          <w:left w:w="115" w:type="dxa"/>
          <w:right w:w="296" w:type="dxa"/>
        </w:tblCellMar>
        <w:tblLook w:val="04A0" w:firstRow="1" w:lastRow="0" w:firstColumn="1" w:lastColumn="0" w:noHBand="0" w:noVBand="1"/>
      </w:tblPr>
      <w:tblGrid>
        <w:gridCol w:w="2669"/>
        <w:gridCol w:w="2664"/>
        <w:gridCol w:w="2664"/>
        <w:gridCol w:w="2664"/>
      </w:tblGrid>
      <w:tr w:rsidR="00C929AC" w14:paraId="08FAD290" w14:textId="77777777" w:rsidTr="009B7BA5">
        <w:trPr>
          <w:trHeight w:val="1188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1C40D" w14:textId="77777777" w:rsidR="00C929AC" w:rsidRPr="004132A1" w:rsidRDefault="00C929AC" w:rsidP="009B7BA5">
            <w:pPr>
              <w:spacing w:after="160"/>
              <w:ind w:left="2" w:right="237"/>
              <w:jc w:val="center"/>
            </w:pPr>
            <w:r w:rsidRPr="004132A1">
              <w:rPr>
                <w:b/>
              </w:rPr>
              <w:t>Name of Reference/ Relationship to applicant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ADE9F" w14:textId="77777777" w:rsidR="00C929AC" w:rsidRPr="004132A1" w:rsidRDefault="00C929AC" w:rsidP="009B7BA5">
            <w:pPr>
              <w:spacing w:after="160"/>
              <w:jc w:val="center"/>
            </w:pPr>
            <w:r w:rsidRPr="004132A1">
              <w:rPr>
                <w:b/>
              </w:rPr>
              <w:t>Position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B4091" w14:textId="77777777" w:rsidR="00C929AC" w:rsidRPr="004132A1" w:rsidRDefault="00C929AC" w:rsidP="009B7BA5">
            <w:pPr>
              <w:spacing w:after="160"/>
              <w:ind w:left="2"/>
              <w:jc w:val="center"/>
            </w:pPr>
            <w:r w:rsidRPr="004132A1">
              <w:rPr>
                <w:b/>
              </w:rPr>
              <w:t>Institution</w:t>
            </w: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8ED78" w14:textId="77777777" w:rsidR="00C929AC" w:rsidRPr="004132A1" w:rsidRDefault="00C929AC" w:rsidP="009B7BA5">
            <w:pPr>
              <w:spacing w:after="160"/>
              <w:ind w:left="2"/>
              <w:jc w:val="center"/>
            </w:pPr>
            <w:r w:rsidRPr="004132A1">
              <w:rPr>
                <w:b/>
              </w:rPr>
              <w:t xml:space="preserve">Indicate if the letter is included with the application, or is being sent </w:t>
            </w:r>
            <w:r>
              <w:rPr>
                <w:b/>
              </w:rPr>
              <w:t>separately</w:t>
            </w:r>
          </w:p>
        </w:tc>
      </w:tr>
      <w:tr w:rsidR="00C929AC" w14:paraId="7E9CFCA4" w14:textId="77777777" w:rsidTr="009B7BA5">
        <w:trPr>
          <w:trHeight w:val="1178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C9A1C" w14:textId="77777777" w:rsidR="00C929AC" w:rsidRPr="004132A1" w:rsidRDefault="00C929AC" w:rsidP="009B7BA5">
            <w:pPr>
              <w:spacing w:after="160"/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0D5B2" w14:textId="77777777" w:rsidR="00C929AC" w:rsidRPr="004132A1" w:rsidRDefault="00C929AC" w:rsidP="009B7BA5">
            <w:pPr>
              <w:spacing w:after="160"/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1056" w14:textId="77777777" w:rsidR="00C929AC" w:rsidRPr="004132A1" w:rsidRDefault="00C929AC" w:rsidP="009B7BA5">
            <w:pPr>
              <w:spacing w:after="160"/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AB0E" w14:textId="77777777" w:rsidR="00C929AC" w:rsidRPr="004132A1" w:rsidRDefault="00C929AC" w:rsidP="009B7BA5">
            <w:pPr>
              <w:spacing w:after="160"/>
            </w:pPr>
          </w:p>
        </w:tc>
      </w:tr>
      <w:tr w:rsidR="00C929AC" w14:paraId="7F2C0063" w14:textId="77777777" w:rsidTr="009B7BA5">
        <w:trPr>
          <w:trHeight w:val="1178"/>
        </w:trPr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5277F" w14:textId="77777777" w:rsidR="00C929AC" w:rsidRPr="004132A1" w:rsidRDefault="00C929AC" w:rsidP="009B7BA5">
            <w:pPr>
              <w:spacing w:after="160"/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2028" w14:textId="77777777" w:rsidR="00C929AC" w:rsidRPr="004132A1" w:rsidRDefault="00C929AC" w:rsidP="009B7BA5">
            <w:pPr>
              <w:spacing w:after="160"/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8363" w14:textId="77777777" w:rsidR="00C929AC" w:rsidRPr="004132A1" w:rsidRDefault="00C929AC" w:rsidP="009B7BA5">
            <w:pPr>
              <w:spacing w:after="160"/>
            </w:pPr>
          </w:p>
        </w:tc>
        <w:tc>
          <w:tcPr>
            <w:tcW w:w="2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4332D" w14:textId="77777777" w:rsidR="00C929AC" w:rsidRPr="004132A1" w:rsidRDefault="00C929AC" w:rsidP="009B7BA5">
            <w:pPr>
              <w:spacing w:after="160"/>
            </w:pPr>
          </w:p>
        </w:tc>
      </w:tr>
    </w:tbl>
    <w:p w14:paraId="5617DB43" w14:textId="77777777" w:rsidR="00C929AC" w:rsidRDefault="00C929AC" w:rsidP="00C929AC">
      <w:pPr>
        <w:spacing w:after="160" w:line="259" w:lineRule="auto"/>
        <w:rPr>
          <w:rFonts w:ascii="Gotham" w:eastAsiaTheme="majorEastAsia" w:hAnsi="Gotham" w:cstheme="majorBidi"/>
          <w:caps/>
          <w:color w:val="299AD9"/>
          <w:sz w:val="28"/>
          <w:szCs w:val="26"/>
        </w:rPr>
      </w:pPr>
    </w:p>
    <w:p w14:paraId="6C437892" w14:textId="77777777" w:rsidR="00C929AC" w:rsidRDefault="00C929AC" w:rsidP="00C929AC">
      <w:pPr>
        <w:pStyle w:val="Heading2"/>
        <w:spacing w:after="160"/>
      </w:pPr>
      <w:r>
        <w:t xml:space="preserve">Signatures </w:t>
      </w:r>
    </w:p>
    <w:p w14:paraId="73757412" w14:textId="3B0A9412" w:rsidR="00C929AC" w:rsidRDefault="00C929AC" w:rsidP="00C929AC">
      <w:r>
        <w:t>The following signatures certify approval</w:t>
      </w:r>
      <w:r w:rsidR="00FD1CD7">
        <w:t xml:space="preserve"> of this application, </w:t>
      </w:r>
      <w:r>
        <w:t>that the applicant is the lead author of this application</w:t>
      </w:r>
      <w:r w:rsidR="00FD1CD7">
        <w:t xml:space="preserve"> and that the applicant has the protected research time specified above</w:t>
      </w:r>
      <w:r>
        <w:t xml:space="preserve">. E-signatures accepted. </w:t>
      </w:r>
    </w:p>
    <w:p w14:paraId="51DF9028" w14:textId="77777777" w:rsidR="00FD1CD7" w:rsidRDefault="00FD1CD7" w:rsidP="00C929AC">
      <w:pPr>
        <w:shd w:val="clear" w:color="auto" w:fill="FFFFFF" w:themeFill="background1"/>
        <w:rPr>
          <w:rFonts w:cstheme="minorHAnsi"/>
          <w:b/>
          <w:szCs w:val="24"/>
        </w:rPr>
      </w:pPr>
    </w:p>
    <w:p w14:paraId="33C7441E" w14:textId="006E6B88" w:rsid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/>
          <w:szCs w:val="24"/>
        </w:rPr>
      </w:pPr>
      <w:r>
        <w:rPr>
          <w:rFonts w:cstheme="minorHAnsi"/>
          <w:b/>
          <w:szCs w:val="24"/>
        </w:rPr>
        <w:t>Applicant</w:t>
      </w:r>
    </w:p>
    <w:p w14:paraId="29E0B9EA" w14:textId="1DB13EE9" w:rsidR="00C929AC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Name</w:t>
      </w:r>
      <w:r w:rsidR="00FD1CD7" w:rsidRPr="00FD1CD7">
        <w:rPr>
          <w:rFonts w:cstheme="minorHAnsi"/>
          <w:bCs/>
          <w:i/>
          <w:iCs/>
          <w:szCs w:val="24"/>
        </w:rPr>
        <w:t xml:space="preserve">: </w:t>
      </w:r>
      <w:r w:rsidRPr="00FD1CD7">
        <w:rPr>
          <w:rFonts w:cstheme="minorHAnsi"/>
          <w:bCs/>
          <w:i/>
          <w:iCs/>
          <w:szCs w:val="24"/>
        </w:rPr>
        <w:tab/>
      </w:r>
    </w:p>
    <w:p w14:paraId="2F40BB50" w14:textId="44D1A2F8" w:rsidR="00FD1CD7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Signature</w:t>
      </w:r>
      <w:r w:rsidR="00FD1CD7" w:rsidRPr="00FD1CD7">
        <w:rPr>
          <w:rFonts w:cstheme="minorHAnsi"/>
          <w:bCs/>
          <w:i/>
          <w:iCs/>
          <w:szCs w:val="24"/>
        </w:rPr>
        <w:t xml:space="preserve">: </w:t>
      </w:r>
    </w:p>
    <w:p w14:paraId="2D491F8C" w14:textId="15B49A8C" w:rsidR="00C929AC" w:rsidRPr="009F2275" w:rsidRDefault="00FD1CD7" w:rsidP="00CB2B47">
      <w:pPr>
        <w:shd w:val="clear" w:color="auto" w:fill="FFFFFF" w:themeFill="background1"/>
        <w:spacing w:afterLines="100" w:after="240"/>
        <w:rPr>
          <w:rFonts w:cstheme="minorHAnsi"/>
          <w:i/>
          <w:szCs w:val="24"/>
        </w:rPr>
      </w:pPr>
      <w:r w:rsidRPr="00FD1CD7">
        <w:rPr>
          <w:rFonts w:cstheme="minorHAnsi"/>
          <w:bCs/>
          <w:i/>
          <w:iCs/>
          <w:szCs w:val="24"/>
        </w:rPr>
        <w:t xml:space="preserve">Date: </w:t>
      </w:r>
      <w:r w:rsidR="00C929AC" w:rsidRPr="00FD1CD7">
        <w:rPr>
          <w:rFonts w:cstheme="minorHAnsi"/>
          <w:bCs/>
          <w:i/>
          <w:iCs/>
          <w:szCs w:val="24"/>
        </w:rPr>
        <w:tab/>
      </w:r>
      <w:r w:rsidR="00C929AC" w:rsidRPr="00FD1CD7">
        <w:rPr>
          <w:rFonts w:cstheme="minorHAnsi"/>
          <w:bCs/>
          <w:i/>
          <w:iCs/>
          <w:szCs w:val="24"/>
        </w:rPr>
        <w:tab/>
      </w:r>
      <w:r w:rsidR="00C929AC">
        <w:rPr>
          <w:rFonts w:cstheme="minorHAnsi"/>
          <w:i/>
          <w:szCs w:val="24"/>
        </w:rPr>
        <w:t xml:space="preserve">             </w:t>
      </w:r>
    </w:p>
    <w:p w14:paraId="694C1A05" w14:textId="77777777" w:rsidR="00C929AC" w:rsidRDefault="00C929AC" w:rsidP="00CB2B47">
      <w:pPr>
        <w:shd w:val="clear" w:color="auto" w:fill="FFFFFF" w:themeFill="background1"/>
        <w:spacing w:afterLines="100" w:after="240"/>
        <w:rPr>
          <w:rFonts w:cstheme="minorHAnsi"/>
          <w:b/>
          <w:szCs w:val="24"/>
        </w:rPr>
      </w:pPr>
    </w:p>
    <w:p w14:paraId="0F187F92" w14:textId="77777777" w:rsid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/>
          <w:szCs w:val="24"/>
        </w:rPr>
      </w:pPr>
      <w:r>
        <w:rPr>
          <w:rFonts w:cstheme="minorHAnsi"/>
          <w:b/>
          <w:szCs w:val="24"/>
        </w:rPr>
        <w:t xml:space="preserve">Mentor </w:t>
      </w:r>
    </w:p>
    <w:p w14:paraId="278F1BB1" w14:textId="271FEECA" w:rsidR="00C929AC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Name:</w:t>
      </w:r>
    </w:p>
    <w:p w14:paraId="40ADE69E" w14:textId="323F634F" w:rsid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i/>
          <w:szCs w:val="24"/>
        </w:rPr>
      </w:pPr>
      <w:r w:rsidRPr="00C01520">
        <w:rPr>
          <w:rFonts w:cstheme="minorHAnsi"/>
          <w:i/>
          <w:szCs w:val="24"/>
        </w:rPr>
        <w:t>Signature</w:t>
      </w:r>
      <w:r w:rsidR="00FD1CD7">
        <w:rPr>
          <w:rFonts w:cstheme="minorHAnsi"/>
          <w:i/>
          <w:szCs w:val="24"/>
        </w:rPr>
        <w:t>:</w:t>
      </w:r>
      <w:r w:rsidRPr="00C01520">
        <w:rPr>
          <w:rFonts w:cstheme="minorHAnsi"/>
          <w:i/>
          <w:szCs w:val="24"/>
        </w:rPr>
        <w:tab/>
      </w:r>
      <w:r w:rsidRPr="00C01520">
        <w:rPr>
          <w:rFonts w:cstheme="minorHAnsi"/>
          <w:i/>
          <w:szCs w:val="24"/>
        </w:rPr>
        <w:tab/>
      </w:r>
      <w:r>
        <w:rPr>
          <w:rFonts w:cstheme="minorHAnsi"/>
          <w:i/>
          <w:szCs w:val="24"/>
        </w:rPr>
        <w:t xml:space="preserve">             </w:t>
      </w:r>
      <w:r w:rsidRPr="00C01520">
        <w:rPr>
          <w:rFonts w:cstheme="minorHAnsi"/>
          <w:i/>
          <w:szCs w:val="24"/>
        </w:rPr>
        <w:t xml:space="preserve"> </w:t>
      </w:r>
      <w:r>
        <w:rPr>
          <w:rFonts w:cstheme="minorHAnsi"/>
          <w:i/>
          <w:szCs w:val="24"/>
        </w:rPr>
        <w:tab/>
      </w:r>
      <w:r>
        <w:rPr>
          <w:rFonts w:cstheme="minorHAnsi"/>
          <w:i/>
          <w:szCs w:val="24"/>
        </w:rPr>
        <w:tab/>
      </w:r>
    </w:p>
    <w:p w14:paraId="29F44062" w14:textId="6A750341" w:rsidR="00C929AC" w:rsidRPr="009F2275" w:rsidRDefault="00C929AC" w:rsidP="00CB2B47">
      <w:pPr>
        <w:shd w:val="clear" w:color="auto" w:fill="FFFFFF" w:themeFill="background1"/>
        <w:spacing w:afterLines="100" w:after="240"/>
        <w:rPr>
          <w:rFonts w:cstheme="minorHAnsi"/>
          <w:i/>
          <w:szCs w:val="24"/>
        </w:rPr>
      </w:pPr>
      <w:r w:rsidRPr="00C01520">
        <w:rPr>
          <w:rFonts w:cstheme="minorHAnsi"/>
          <w:i/>
          <w:szCs w:val="24"/>
        </w:rPr>
        <w:t>Date</w:t>
      </w:r>
      <w:r w:rsidR="00FD1CD7">
        <w:rPr>
          <w:rFonts w:cstheme="minorHAnsi"/>
          <w:i/>
          <w:szCs w:val="24"/>
        </w:rPr>
        <w:t>:</w:t>
      </w:r>
    </w:p>
    <w:p w14:paraId="1A56C147" w14:textId="77777777" w:rsidR="00C929AC" w:rsidRDefault="00C929AC" w:rsidP="00CB2B47">
      <w:pPr>
        <w:shd w:val="clear" w:color="auto" w:fill="FFFFFF" w:themeFill="background1"/>
        <w:spacing w:afterLines="100" w:after="240"/>
        <w:rPr>
          <w:rFonts w:cstheme="minorHAnsi"/>
          <w:b/>
          <w:szCs w:val="24"/>
        </w:rPr>
      </w:pPr>
    </w:p>
    <w:p w14:paraId="4D0F7D60" w14:textId="77777777" w:rsid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/>
          <w:szCs w:val="24"/>
        </w:rPr>
      </w:pPr>
      <w:r w:rsidRPr="00C01520">
        <w:rPr>
          <w:rFonts w:cstheme="minorHAnsi"/>
          <w:b/>
          <w:szCs w:val="24"/>
        </w:rPr>
        <w:t xml:space="preserve">Authorized Institutional Representative </w:t>
      </w:r>
    </w:p>
    <w:p w14:paraId="0D4173D3" w14:textId="39E2CE42" w:rsidR="00C929AC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Name:</w:t>
      </w:r>
    </w:p>
    <w:p w14:paraId="23050D84" w14:textId="6B2CBB4C" w:rsidR="00C929AC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Title:</w:t>
      </w:r>
    </w:p>
    <w:p w14:paraId="3EB834ED" w14:textId="0DB764B9" w:rsidR="00FD1CD7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Signature</w:t>
      </w:r>
      <w:r w:rsidR="00FD1CD7" w:rsidRPr="00FD1CD7">
        <w:rPr>
          <w:rFonts w:cstheme="minorHAnsi"/>
          <w:bCs/>
          <w:i/>
          <w:iCs/>
          <w:szCs w:val="24"/>
        </w:rPr>
        <w:t>:</w:t>
      </w:r>
      <w:r w:rsidRPr="00FD1CD7">
        <w:rPr>
          <w:rFonts w:cstheme="minorHAnsi"/>
          <w:bCs/>
          <w:i/>
          <w:iCs/>
          <w:szCs w:val="24"/>
        </w:rPr>
        <w:t xml:space="preserve">      </w:t>
      </w:r>
    </w:p>
    <w:p w14:paraId="43E6F1D1" w14:textId="4F9FB631" w:rsidR="00C929AC" w:rsidRPr="00FD1CD7" w:rsidRDefault="00C929AC" w:rsidP="00CB2B47">
      <w:pPr>
        <w:shd w:val="clear" w:color="auto" w:fill="FFFFFF" w:themeFill="background1"/>
        <w:spacing w:afterLines="100" w:after="240"/>
        <w:rPr>
          <w:rFonts w:cstheme="minorHAnsi"/>
          <w:bCs/>
          <w:i/>
          <w:iCs/>
          <w:szCs w:val="24"/>
        </w:rPr>
      </w:pPr>
      <w:r w:rsidRPr="00FD1CD7">
        <w:rPr>
          <w:rFonts w:cstheme="minorHAnsi"/>
          <w:bCs/>
          <w:i/>
          <w:iCs/>
          <w:szCs w:val="24"/>
        </w:rPr>
        <w:t>Date</w:t>
      </w:r>
      <w:r w:rsidR="00FD1CD7" w:rsidRPr="00FD1CD7">
        <w:rPr>
          <w:rFonts w:cstheme="minorHAnsi"/>
          <w:bCs/>
          <w:i/>
          <w:iCs/>
          <w:szCs w:val="24"/>
        </w:rPr>
        <w:t>:</w:t>
      </w:r>
    </w:p>
    <w:p w14:paraId="0DD7B373" w14:textId="77777777" w:rsidR="00C929AC" w:rsidRDefault="00C929AC" w:rsidP="00C929AC">
      <w:pPr>
        <w:pStyle w:val="Heading2"/>
        <w:ind w:left="-5"/>
      </w:pPr>
    </w:p>
    <w:p w14:paraId="6E2C27C3" w14:textId="77777777" w:rsidR="00CF53C9" w:rsidRPr="00C929AC" w:rsidRDefault="00CF53C9" w:rsidP="00C929AC"/>
    <w:sectPr w:rsidR="00CF53C9" w:rsidRPr="00C929AC" w:rsidSect="008E6DC2">
      <w:headerReference w:type="default" r:id="rId15"/>
      <w:footerReference w:type="default" r:id="rId16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5A3C9" w14:textId="77777777" w:rsidR="00C27B40" w:rsidRDefault="00C27B40" w:rsidP="000B1565">
      <w:r>
        <w:separator/>
      </w:r>
    </w:p>
  </w:endnote>
  <w:endnote w:type="continuationSeparator" w:id="0">
    <w:p w14:paraId="1A1DFDB4" w14:textId="77777777" w:rsidR="00C27B40" w:rsidRDefault="00C27B40" w:rsidP="000B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tham">
    <w:altName w:val="Calibri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1801D" w14:textId="5F2C30B6" w:rsidR="00CF53C9" w:rsidRDefault="00CF53C9" w:rsidP="00CF53C9">
    <w:pPr>
      <w:pStyle w:val="Footer"/>
      <w:jc w:val="center"/>
      <w:rPr>
        <w:color w:val="00236D"/>
        <w:sz w:val="20"/>
      </w:rPr>
    </w:pPr>
    <w:r w:rsidRPr="00CF53C9">
      <w:rPr>
        <w:noProof/>
        <w:color w:val="00236D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21FC94" wp14:editId="2E2BE176">
              <wp:simplePos x="0" y="0"/>
              <wp:positionH relativeFrom="column">
                <wp:posOffset>0</wp:posOffset>
              </wp:positionH>
              <wp:positionV relativeFrom="paragraph">
                <wp:posOffset>-62865</wp:posOffset>
              </wp:positionV>
              <wp:extent cx="5943600" cy="0"/>
              <wp:effectExtent l="0" t="0" r="0" b="0"/>
              <wp:wrapNone/>
              <wp:docPr id="307392489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9525">
                        <a:solidFill>
                          <a:srgbClr val="00236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412340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4.95pt" to="468pt,-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" strokecolor="#00236d">
              <v:stroke joinstyle="miter"/>
            </v:line>
          </w:pict>
        </mc:Fallback>
      </mc:AlternateContent>
    </w:r>
    <w:r w:rsidRPr="00CF53C9">
      <w:rPr>
        <w:color w:val="00236D"/>
        <w:sz w:val="20"/>
      </w:rPr>
      <w:t>890 Yonge St., 12th Floor Toronto, ON, M4W 3P4 | 416.360.4200 | 1.8</w:t>
    </w:r>
    <w:r w:rsidR="008E6DC2">
      <w:rPr>
        <w:color w:val="00236D"/>
        <w:sz w:val="20"/>
      </w:rPr>
      <w:t>00</w:t>
    </w:r>
    <w:r w:rsidRPr="00CF53C9">
      <w:rPr>
        <w:color w:val="00236D"/>
        <w:sz w:val="20"/>
      </w:rPr>
      <w:t>.461.3331 | fightingblindness.ca</w:t>
    </w:r>
  </w:p>
  <w:p w14:paraId="1A26896D" w14:textId="4D2ABB2B" w:rsidR="00CF53C9" w:rsidRPr="00CF53C9" w:rsidRDefault="008E6DC2" w:rsidP="00CF53C9">
    <w:pPr>
      <w:pStyle w:val="Footer"/>
      <w:jc w:val="center"/>
      <w:rPr>
        <w:color w:val="00236D"/>
        <w:sz w:val="20"/>
      </w:rPr>
    </w:pPr>
    <w:hyperlink r:id="rId1" w:history="1">
      <w:r w:rsidRPr="008E6DC2">
        <w:rPr>
          <w:rStyle w:val="Hyperlink"/>
          <w:color w:val="00236D"/>
          <w:sz w:val="20"/>
          <w:u w:val="none"/>
        </w:rPr>
        <w:t>info@fightingblindness.ca</w:t>
      </w:r>
    </w:hyperlink>
    <w:r>
      <w:rPr>
        <w:color w:val="00236D"/>
        <w:sz w:val="20"/>
      </w:rPr>
      <w:t xml:space="preserve"> | </w:t>
    </w:r>
    <w:r w:rsidR="00CF53C9" w:rsidRPr="00CF53C9">
      <w:rPr>
        <w:color w:val="00236D"/>
        <w:sz w:val="20"/>
      </w:rPr>
      <w:t>Charitable Registration N</w:t>
    </w:r>
    <w:r w:rsidR="00CF53C9">
      <w:rPr>
        <w:color w:val="00236D"/>
        <w:sz w:val="20"/>
      </w:rPr>
      <w:t>o.</w:t>
    </w:r>
    <w:r w:rsidR="00CF53C9" w:rsidRPr="00CF53C9">
      <w:rPr>
        <w:color w:val="00236D"/>
        <w:sz w:val="20"/>
      </w:rPr>
      <w:t>: 119129369 RR0001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B4974" w14:textId="77777777" w:rsidR="00C27B40" w:rsidRDefault="00C27B40" w:rsidP="000B1565">
      <w:r>
        <w:separator/>
      </w:r>
    </w:p>
  </w:footnote>
  <w:footnote w:type="continuationSeparator" w:id="0">
    <w:p w14:paraId="0B55D07C" w14:textId="77777777" w:rsidR="00C27B40" w:rsidRDefault="00C27B40" w:rsidP="000B1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07105" w14:textId="61C32015" w:rsidR="00A32281" w:rsidRDefault="0092209C" w:rsidP="000B1565">
    <w:pPr>
      <w:pStyle w:val="Header"/>
    </w:pPr>
    <w:r>
      <w:rPr>
        <w:noProof/>
        <w:lang w:val="en-CA" w:eastAsia="en-CA"/>
      </w:rPr>
      <w:drawing>
        <wp:inline distT="0" distB="0" distL="0" distR="0" wp14:anchorId="45D14380" wp14:editId="2BF143CF">
          <wp:extent cx="2114550" cy="586022"/>
          <wp:effectExtent l="0" t="0" r="0" b="5080"/>
          <wp:docPr id="1923927609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927609" name="Picture 3" descr="Blu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9781" cy="590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7CD08B" w14:textId="77777777" w:rsidR="00A32281" w:rsidRDefault="00A32281" w:rsidP="000B15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193B"/>
    <w:multiLevelType w:val="hybridMultilevel"/>
    <w:tmpl w:val="0FDCBA52"/>
    <w:lvl w:ilvl="0" w:tplc="FE3AA5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D294A"/>
    <w:multiLevelType w:val="hybridMultilevel"/>
    <w:tmpl w:val="90DE1E7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96D71"/>
    <w:multiLevelType w:val="hybridMultilevel"/>
    <w:tmpl w:val="BB8C85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07304"/>
    <w:multiLevelType w:val="hybridMultilevel"/>
    <w:tmpl w:val="989641A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4D3F6E"/>
    <w:multiLevelType w:val="hybridMultilevel"/>
    <w:tmpl w:val="54A00C44"/>
    <w:lvl w:ilvl="0" w:tplc="9BF481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924370"/>
    <w:multiLevelType w:val="hybridMultilevel"/>
    <w:tmpl w:val="CE1205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A7406"/>
    <w:multiLevelType w:val="hybridMultilevel"/>
    <w:tmpl w:val="D662E6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5A0C48"/>
    <w:multiLevelType w:val="hybridMultilevel"/>
    <w:tmpl w:val="ACD4F1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565E5"/>
    <w:multiLevelType w:val="hybridMultilevel"/>
    <w:tmpl w:val="29D6679A"/>
    <w:lvl w:ilvl="0" w:tplc="7A6CE80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633FE"/>
    <w:multiLevelType w:val="hybridMultilevel"/>
    <w:tmpl w:val="7682CC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E03F10"/>
    <w:multiLevelType w:val="hybridMultilevel"/>
    <w:tmpl w:val="9D462B2E"/>
    <w:lvl w:ilvl="0" w:tplc="8CD4428E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0B0701B"/>
    <w:multiLevelType w:val="hybridMultilevel"/>
    <w:tmpl w:val="FCE0A0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2710F6"/>
    <w:multiLevelType w:val="hybridMultilevel"/>
    <w:tmpl w:val="A6FCBC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D74CB8"/>
    <w:multiLevelType w:val="hybridMultilevel"/>
    <w:tmpl w:val="0A78DC22"/>
    <w:lvl w:ilvl="0" w:tplc="DC5A15CA">
      <w:start w:val="1"/>
      <w:numFmt w:val="decimal"/>
      <w:lvlText w:val="%1."/>
      <w:lvlJc w:val="left"/>
      <w:pPr>
        <w:tabs>
          <w:tab w:val="num" w:pos="1638"/>
        </w:tabs>
        <w:ind w:left="1638" w:hanging="648"/>
      </w:pPr>
      <w:rPr>
        <w:rFonts w:ascii="Verdana" w:hAnsi="Verdana" w:cs="Times New Roman" w:hint="default"/>
        <w:b w:val="0"/>
        <w:i w:val="0"/>
        <w:color w:val="auto"/>
        <w:sz w:val="18"/>
        <w:szCs w:val="18"/>
        <w:lang w:val="en-GB"/>
      </w:rPr>
    </w:lvl>
    <w:lvl w:ilvl="1" w:tplc="EFC4E720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2" w:tplc="040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b w:val="0"/>
        <w:i w:val="0"/>
        <w:color w:val="auto"/>
        <w:sz w:val="22"/>
        <w:szCs w:val="22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53F34771"/>
    <w:multiLevelType w:val="hybridMultilevel"/>
    <w:tmpl w:val="DF7ADA18"/>
    <w:lvl w:ilvl="0" w:tplc="8CD442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5" w15:restartNumberingAfterBreak="0">
    <w:nsid w:val="5B272E81"/>
    <w:multiLevelType w:val="hybridMultilevel"/>
    <w:tmpl w:val="AAFCF44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6" w15:restartNumberingAfterBreak="0">
    <w:nsid w:val="68DA3A60"/>
    <w:multiLevelType w:val="hybridMultilevel"/>
    <w:tmpl w:val="4ACCC37E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355271"/>
    <w:multiLevelType w:val="hybridMultilevel"/>
    <w:tmpl w:val="E078D9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EF7BA3"/>
    <w:multiLevelType w:val="hybridMultilevel"/>
    <w:tmpl w:val="D8EEAD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866734"/>
    <w:multiLevelType w:val="hybridMultilevel"/>
    <w:tmpl w:val="E37CC9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DD24E6"/>
    <w:multiLevelType w:val="hybridMultilevel"/>
    <w:tmpl w:val="83A85E64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964481"/>
    <w:multiLevelType w:val="hybridMultilevel"/>
    <w:tmpl w:val="98E64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61775C"/>
    <w:multiLevelType w:val="hybridMultilevel"/>
    <w:tmpl w:val="8A463AD0"/>
    <w:lvl w:ilvl="0" w:tplc="4FCE07FA">
      <w:start w:val="6"/>
      <w:numFmt w:val="bullet"/>
      <w:lvlText w:val=""/>
      <w:lvlJc w:val="left"/>
      <w:pPr>
        <w:ind w:left="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 w16cid:durableId="359938888">
    <w:abstractNumId w:val="9"/>
  </w:num>
  <w:num w:numId="2" w16cid:durableId="2058046269">
    <w:abstractNumId w:val="10"/>
  </w:num>
  <w:num w:numId="3" w16cid:durableId="2062436532">
    <w:abstractNumId w:val="14"/>
  </w:num>
  <w:num w:numId="4" w16cid:durableId="189340715">
    <w:abstractNumId w:val="15"/>
  </w:num>
  <w:num w:numId="5" w16cid:durableId="433019725">
    <w:abstractNumId w:val="3"/>
  </w:num>
  <w:num w:numId="6" w16cid:durableId="1342703354">
    <w:abstractNumId w:val="12"/>
  </w:num>
  <w:num w:numId="7" w16cid:durableId="1079517115">
    <w:abstractNumId w:val="5"/>
  </w:num>
  <w:num w:numId="8" w16cid:durableId="502400854">
    <w:abstractNumId w:val="11"/>
  </w:num>
  <w:num w:numId="9" w16cid:durableId="992174072">
    <w:abstractNumId w:val="0"/>
  </w:num>
  <w:num w:numId="10" w16cid:durableId="752974009">
    <w:abstractNumId w:val="17"/>
  </w:num>
  <w:num w:numId="11" w16cid:durableId="2069724314">
    <w:abstractNumId w:val="8"/>
  </w:num>
  <w:num w:numId="12" w16cid:durableId="70139660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53234546">
    <w:abstractNumId w:val="4"/>
  </w:num>
  <w:num w:numId="14" w16cid:durableId="425613937">
    <w:abstractNumId w:val="16"/>
  </w:num>
  <w:num w:numId="15" w16cid:durableId="1990866201">
    <w:abstractNumId w:val="20"/>
  </w:num>
  <w:num w:numId="16" w16cid:durableId="1383670213">
    <w:abstractNumId w:val="22"/>
  </w:num>
  <w:num w:numId="17" w16cid:durableId="179314903">
    <w:abstractNumId w:val="21"/>
  </w:num>
  <w:num w:numId="18" w16cid:durableId="113911627">
    <w:abstractNumId w:val="18"/>
  </w:num>
  <w:num w:numId="19" w16cid:durableId="1556114366">
    <w:abstractNumId w:val="7"/>
  </w:num>
  <w:num w:numId="20" w16cid:durableId="1625886256">
    <w:abstractNumId w:val="1"/>
  </w:num>
  <w:num w:numId="21" w16cid:durableId="633098147">
    <w:abstractNumId w:val="19"/>
  </w:num>
  <w:num w:numId="22" w16cid:durableId="1180196147">
    <w:abstractNumId w:val="6"/>
  </w:num>
  <w:num w:numId="23" w16cid:durableId="15293705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2EF"/>
    <w:rsid w:val="00057A34"/>
    <w:rsid w:val="00065146"/>
    <w:rsid w:val="000918B0"/>
    <w:rsid w:val="00096A45"/>
    <w:rsid w:val="000B1565"/>
    <w:rsid w:val="000B1577"/>
    <w:rsid w:val="001141E1"/>
    <w:rsid w:val="0012017E"/>
    <w:rsid w:val="0013730F"/>
    <w:rsid w:val="00147910"/>
    <w:rsid w:val="001579AD"/>
    <w:rsid w:val="001649DA"/>
    <w:rsid w:val="00171112"/>
    <w:rsid w:val="0017287D"/>
    <w:rsid w:val="0018104B"/>
    <w:rsid w:val="0019303D"/>
    <w:rsid w:val="00196C07"/>
    <w:rsid w:val="001A2947"/>
    <w:rsid w:val="001A5500"/>
    <w:rsid w:val="001D5FDE"/>
    <w:rsid w:val="001F2A6A"/>
    <w:rsid w:val="001F2BC9"/>
    <w:rsid w:val="001F4409"/>
    <w:rsid w:val="001F7004"/>
    <w:rsid w:val="002203C7"/>
    <w:rsid w:val="00242CF0"/>
    <w:rsid w:val="0025621B"/>
    <w:rsid w:val="00256D60"/>
    <w:rsid w:val="00274757"/>
    <w:rsid w:val="00274F98"/>
    <w:rsid w:val="00275BC8"/>
    <w:rsid w:val="002948C6"/>
    <w:rsid w:val="002B3091"/>
    <w:rsid w:val="002C5F09"/>
    <w:rsid w:val="002D15FA"/>
    <w:rsid w:val="002D3674"/>
    <w:rsid w:val="00312843"/>
    <w:rsid w:val="00320989"/>
    <w:rsid w:val="00325F88"/>
    <w:rsid w:val="00331759"/>
    <w:rsid w:val="00332997"/>
    <w:rsid w:val="00343306"/>
    <w:rsid w:val="003534C0"/>
    <w:rsid w:val="00367A46"/>
    <w:rsid w:val="00377AA3"/>
    <w:rsid w:val="00387DCF"/>
    <w:rsid w:val="00390601"/>
    <w:rsid w:val="003927FB"/>
    <w:rsid w:val="00395FA4"/>
    <w:rsid w:val="003E1D0C"/>
    <w:rsid w:val="003E341A"/>
    <w:rsid w:val="003E527B"/>
    <w:rsid w:val="00413270"/>
    <w:rsid w:val="00416A66"/>
    <w:rsid w:val="004334A7"/>
    <w:rsid w:val="00443F5B"/>
    <w:rsid w:val="004645B9"/>
    <w:rsid w:val="00483A73"/>
    <w:rsid w:val="004B7D7F"/>
    <w:rsid w:val="004D1E63"/>
    <w:rsid w:val="00513689"/>
    <w:rsid w:val="00526E2B"/>
    <w:rsid w:val="00556113"/>
    <w:rsid w:val="005628FF"/>
    <w:rsid w:val="005A3594"/>
    <w:rsid w:val="005C3363"/>
    <w:rsid w:val="005E60E6"/>
    <w:rsid w:val="0063017D"/>
    <w:rsid w:val="00660794"/>
    <w:rsid w:val="00661C9D"/>
    <w:rsid w:val="0066251B"/>
    <w:rsid w:val="00683FC0"/>
    <w:rsid w:val="006A189F"/>
    <w:rsid w:val="006A2CA9"/>
    <w:rsid w:val="006E372F"/>
    <w:rsid w:val="0078332D"/>
    <w:rsid w:val="00792F4D"/>
    <w:rsid w:val="007E2525"/>
    <w:rsid w:val="007F3381"/>
    <w:rsid w:val="007F5B30"/>
    <w:rsid w:val="00826199"/>
    <w:rsid w:val="00840C2F"/>
    <w:rsid w:val="0084118E"/>
    <w:rsid w:val="008475E1"/>
    <w:rsid w:val="008558BA"/>
    <w:rsid w:val="00874072"/>
    <w:rsid w:val="008822EF"/>
    <w:rsid w:val="00887BD0"/>
    <w:rsid w:val="008C4F9B"/>
    <w:rsid w:val="008E6DC2"/>
    <w:rsid w:val="008F0DB3"/>
    <w:rsid w:val="008F1906"/>
    <w:rsid w:val="009135B5"/>
    <w:rsid w:val="00915701"/>
    <w:rsid w:val="0092209C"/>
    <w:rsid w:val="009320D7"/>
    <w:rsid w:val="0093425A"/>
    <w:rsid w:val="00936E1A"/>
    <w:rsid w:val="0094417D"/>
    <w:rsid w:val="00954EAD"/>
    <w:rsid w:val="00971AA0"/>
    <w:rsid w:val="00972D27"/>
    <w:rsid w:val="00975BFD"/>
    <w:rsid w:val="00987DDE"/>
    <w:rsid w:val="00992065"/>
    <w:rsid w:val="009C470C"/>
    <w:rsid w:val="009D584D"/>
    <w:rsid w:val="009E2DAB"/>
    <w:rsid w:val="00A01A44"/>
    <w:rsid w:val="00A32281"/>
    <w:rsid w:val="00A71837"/>
    <w:rsid w:val="00A77884"/>
    <w:rsid w:val="00A82376"/>
    <w:rsid w:val="00AC60CF"/>
    <w:rsid w:val="00AE6D47"/>
    <w:rsid w:val="00AF03CD"/>
    <w:rsid w:val="00B34376"/>
    <w:rsid w:val="00B444AD"/>
    <w:rsid w:val="00B447EE"/>
    <w:rsid w:val="00B5404C"/>
    <w:rsid w:val="00B71D8B"/>
    <w:rsid w:val="00BE07CC"/>
    <w:rsid w:val="00BE1043"/>
    <w:rsid w:val="00BE7F74"/>
    <w:rsid w:val="00C13AD5"/>
    <w:rsid w:val="00C222B1"/>
    <w:rsid w:val="00C22B92"/>
    <w:rsid w:val="00C27074"/>
    <w:rsid w:val="00C27B40"/>
    <w:rsid w:val="00C3599B"/>
    <w:rsid w:val="00C5100D"/>
    <w:rsid w:val="00C6427D"/>
    <w:rsid w:val="00C929AC"/>
    <w:rsid w:val="00C9682D"/>
    <w:rsid w:val="00CB2B47"/>
    <w:rsid w:val="00CC4739"/>
    <w:rsid w:val="00CC5FCC"/>
    <w:rsid w:val="00CE00CD"/>
    <w:rsid w:val="00CF1AE5"/>
    <w:rsid w:val="00CF53C9"/>
    <w:rsid w:val="00CF777C"/>
    <w:rsid w:val="00D03C36"/>
    <w:rsid w:val="00D06D54"/>
    <w:rsid w:val="00D14A1F"/>
    <w:rsid w:val="00D40C22"/>
    <w:rsid w:val="00D559E5"/>
    <w:rsid w:val="00D903E4"/>
    <w:rsid w:val="00D91F4D"/>
    <w:rsid w:val="00DA5B2D"/>
    <w:rsid w:val="00DB3FC5"/>
    <w:rsid w:val="00DB5461"/>
    <w:rsid w:val="00DF7C82"/>
    <w:rsid w:val="00E05BAE"/>
    <w:rsid w:val="00E077D5"/>
    <w:rsid w:val="00E26661"/>
    <w:rsid w:val="00E332E5"/>
    <w:rsid w:val="00E417D4"/>
    <w:rsid w:val="00E44181"/>
    <w:rsid w:val="00E56B24"/>
    <w:rsid w:val="00E56EE5"/>
    <w:rsid w:val="00E83EED"/>
    <w:rsid w:val="00E86A6B"/>
    <w:rsid w:val="00EB1786"/>
    <w:rsid w:val="00ED13C3"/>
    <w:rsid w:val="00F00D2D"/>
    <w:rsid w:val="00F2630E"/>
    <w:rsid w:val="00F45736"/>
    <w:rsid w:val="00F637E4"/>
    <w:rsid w:val="00F676F0"/>
    <w:rsid w:val="00F7717C"/>
    <w:rsid w:val="00F95EA9"/>
    <w:rsid w:val="00FA70D8"/>
    <w:rsid w:val="00FC5C80"/>
    <w:rsid w:val="00FD1CD7"/>
    <w:rsid w:val="00FD48CF"/>
    <w:rsid w:val="00FD7309"/>
    <w:rsid w:val="00FF2092"/>
    <w:rsid w:val="4928A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03F60"/>
  <w15:chartTrackingRefBased/>
  <w15:docId w15:val="{9062AB16-ABFD-49E4-9C20-E770EB40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FC0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53C9"/>
    <w:pPr>
      <w:keepNext/>
      <w:keepLines/>
      <w:spacing w:before="240"/>
      <w:outlineLvl w:val="0"/>
    </w:pPr>
    <w:rPr>
      <w:rFonts w:ascii="Gotham" w:eastAsiaTheme="majorEastAsia" w:hAnsi="Gotham" w:cstheme="majorBidi"/>
      <w:caps/>
      <w:color w:val="00236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53C9"/>
    <w:pPr>
      <w:keepNext/>
      <w:keepLines/>
      <w:spacing w:before="40"/>
      <w:outlineLvl w:val="1"/>
    </w:pPr>
    <w:rPr>
      <w:rFonts w:ascii="Gotham" w:eastAsiaTheme="majorEastAsia" w:hAnsi="Gotham" w:cstheme="majorBidi"/>
      <w:caps/>
      <w:color w:val="288844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FC0"/>
    <w:pPr>
      <w:keepNext/>
      <w:keepLines/>
      <w:spacing w:before="40"/>
      <w:outlineLvl w:val="2"/>
    </w:pPr>
    <w:rPr>
      <w:rFonts w:eastAsiaTheme="majorEastAsia" w:cstheme="majorBidi"/>
      <w:b/>
      <w:color w:val="00236D"/>
      <w:sz w:val="27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3F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8884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83FC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888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281"/>
  </w:style>
  <w:style w:type="paragraph" w:styleId="Footer">
    <w:name w:val="footer"/>
    <w:basedOn w:val="Normal"/>
    <w:link w:val="Foot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2281"/>
  </w:style>
  <w:style w:type="paragraph" w:styleId="NormalWeb">
    <w:name w:val="Normal (Web)"/>
    <w:basedOn w:val="Normal"/>
    <w:uiPriority w:val="99"/>
    <w:unhideWhenUsed/>
    <w:rsid w:val="00A32281"/>
    <w:pPr>
      <w:spacing w:before="100" w:beforeAutospacing="1" w:after="100" w:afterAutospacing="1"/>
    </w:pPr>
    <w:rPr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A32281"/>
    <w:rPr>
      <w:color w:val="0047E0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281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2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2281"/>
    <w:rPr>
      <w:vertAlign w:val="superscript"/>
    </w:rPr>
  </w:style>
  <w:style w:type="paragraph" w:styleId="ListParagraph">
    <w:name w:val="List Paragraph"/>
    <w:basedOn w:val="Normal"/>
    <w:uiPriority w:val="1"/>
    <w:qFormat/>
    <w:rsid w:val="0018104B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0D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3FC0"/>
    <w:pPr>
      <w:spacing w:before="140" w:after="140"/>
      <w:ind w:left="440" w:hanging="440"/>
    </w:pPr>
    <w:rPr>
      <w:rFonts w:cs="Arial"/>
    </w:rPr>
  </w:style>
  <w:style w:type="table" w:styleId="TableGrid">
    <w:name w:val="Table Grid"/>
    <w:basedOn w:val="TableNormal"/>
    <w:uiPriority w:val="59"/>
    <w:rsid w:val="00661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15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565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F53C9"/>
    <w:rPr>
      <w:rFonts w:ascii="Gotham" w:eastAsiaTheme="majorEastAsia" w:hAnsi="Gotham" w:cstheme="majorBidi"/>
      <w:caps/>
      <w:color w:val="00236D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F53C9"/>
    <w:rPr>
      <w:rFonts w:ascii="Gotham" w:eastAsiaTheme="majorEastAsia" w:hAnsi="Gotham" w:cstheme="majorBidi"/>
      <w:caps/>
      <w:color w:val="288844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83FC0"/>
    <w:rPr>
      <w:rFonts w:ascii="Calibri" w:eastAsiaTheme="majorEastAsia" w:hAnsi="Calibri" w:cstheme="majorBidi"/>
      <w:b/>
      <w:color w:val="00236D"/>
      <w:sz w:val="27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83FC0"/>
    <w:pPr>
      <w:contextualSpacing/>
    </w:pPr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FC0"/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  <w:lang w:val="en-US"/>
    </w:rPr>
  </w:style>
  <w:style w:type="paragraph" w:customStyle="1" w:styleId="Heading2a">
    <w:name w:val="Heading 2a"/>
    <w:next w:val="Heading2"/>
    <w:link w:val="Heading2aChar"/>
    <w:qFormat/>
    <w:rsid w:val="005E60E6"/>
    <w:pPr>
      <w:pBdr>
        <w:top w:val="single" w:sz="4" w:space="4" w:color="00236D" w:themeColor="text1"/>
        <w:left w:val="single" w:sz="4" w:space="4" w:color="00236D" w:themeColor="text1"/>
        <w:bottom w:val="single" w:sz="4" w:space="4" w:color="00236D" w:themeColor="text1"/>
        <w:right w:val="single" w:sz="4" w:space="4" w:color="00236D" w:themeColor="text1"/>
      </w:pBdr>
      <w:shd w:val="clear" w:color="auto" w:fill="D9D9D9" w:themeFill="background1" w:themeFillShade="D9"/>
    </w:pPr>
    <w:rPr>
      <w:rFonts w:ascii="Gotham" w:eastAsiaTheme="majorEastAsia" w:hAnsi="Gotham" w:cstheme="majorBidi"/>
      <w:caps/>
      <w:sz w:val="28"/>
      <w:szCs w:val="24"/>
      <w:lang w:val="en-US"/>
    </w:rPr>
  </w:style>
  <w:style w:type="character" w:customStyle="1" w:styleId="Heading2aChar">
    <w:name w:val="Heading 2a Char"/>
    <w:basedOn w:val="DefaultParagraphFont"/>
    <w:link w:val="Heading2a"/>
    <w:rsid w:val="005E60E6"/>
    <w:rPr>
      <w:rFonts w:ascii="Gotham" w:eastAsiaTheme="majorEastAsia" w:hAnsi="Gotham" w:cstheme="majorBidi"/>
      <w:caps/>
      <w:sz w:val="28"/>
      <w:szCs w:val="24"/>
      <w:shd w:val="clear" w:color="auto" w:fill="D9D9D9" w:themeFill="background1" w:themeFillShade="D9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FC0"/>
    <w:pPr>
      <w:numPr>
        <w:ilvl w:val="1"/>
      </w:numPr>
      <w:spacing w:after="160"/>
    </w:pPr>
    <w:rPr>
      <w:rFonts w:eastAsiaTheme="minorEastAsia" w:cstheme="minorBidi"/>
      <w:b/>
      <w:color w:val="FF4700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83FC0"/>
    <w:rPr>
      <w:rFonts w:ascii="Calibri" w:eastAsiaTheme="minorEastAsia" w:hAnsi="Calibri"/>
      <w:b/>
      <w:color w:val="FF4700"/>
      <w:spacing w:val="15"/>
      <w:sz w:val="24"/>
      <w:lang w:val="en-US"/>
    </w:rPr>
  </w:style>
  <w:style w:type="character" w:styleId="Strong">
    <w:name w:val="Strong"/>
    <w:basedOn w:val="DefaultParagraphFont"/>
    <w:uiPriority w:val="22"/>
    <w:qFormat/>
    <w:rsid w:val="005E60E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E60E6"/>
    <w:pPr>
      <w:pBdr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Bdr>
      <w:spacing w:before="200" w:after="160"/>
      <w:ind w:left="864" w:right="864"/>
      <w:jc w:val="center"/>
    </w:pPr>
    <w:rPr>
      <w:iCs/>
      <w:color w:val="0042D1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0E6"/>
    <w:rPr>
      <w:rFonts w:ascii="Calibri" w:eastAsia="Times New Roman" w:hAnsi="Calibri" w:cs="Times New Roman"/>
      <w:iCs/>
      <w:color w:val="0042D1" w:themeColor="text1" w:themeTint="BF"/>
      <w:sz w:val="24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367A46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E00C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00CD"/>
    <w:rPr>
      <w:rFonts w:ascii="Calibri" w:eastAsia="Times New Roman" w:hAnsi="Calibri" w:cs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E00C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0651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14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146"/>
    <w:rPr>
      <w:rFonts w:ascii="Calibri" w:eastAsia="Times New Roman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1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146"/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xn-location">
    <w:name w:val="xn-location"/>
    <w:basedOn w:val="DefaultParagraphFont"/>
    <w:rsid w:val="0091570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59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287D"/>
    <w:rPr>
      <w:color w:val="7100B3" w:themeColor="followedHyperlink"/>
      <w:u w:val="single"/>
    </w:rPr>
  </w:style>
  <w:style w:type="paragraph" w:styleId="NoSpacing">
    <w:name w:val="No Spacing"/>
    <w:uiPriority w:val="1"/>
    <w:qFormat/>
    <w:rsid w:val="00683FC0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83FC0"/>
    <w:rPr>
      <w:rFonts w:asciiTheme="majorHAnsi" w:eastAsiaTheme="majorEastAsia" w:hAnsiTheme="majorHAnsi" w:cstheme="majorBidi"/>
      <w:i/>
      <w:iCs/>
      <w:color w:val="288844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683FC0"/>
    <w:rPr>
      <w:rFonts w:asciiTheme="majorHAnsi" w:eastAsiaTheme="majorEastAsia" w:hAnsiTheme="majorHAnsi" w:cstheme="majorBidi"/>
      <w:color w:val="288844"/>
      <w:sz w:val="24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83FC0"/>
    <w:rPr>
      <w:i/>
      <w:iCs/>
      <w:color w:val="2C383F"/>
    </w:rPr>
  </w:style>
  <w:style w:type="character" w:styleId="UnresolvedMention">
    <w:name w:val="Unresolved Mention"/>
    <w:basedOn w:val="DefaultParagraphFont"/>
    <w:uiPriority w:val="99"/>
    <w:semiHidden/>
    <w:unhideWhenUsed/>
    <w:rsid w:val="008E6DC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unhideWhenUsed/>
    <w:qFormat/>
    <w:rsid w:val="00C929AC"/>
    <w:pPr>
      <w:widowControl w:val="0"/>
      <w:autoSpaceDE w:val="0"/>
      <w:autoSpaceDN w:val="0"/>
      <w:ind w:left="180"/>
    </w:pPr>
    <w:rPr>
      <w:rFonts w:eastAsia="Calibri" w:cs="Calibri"/>
      <w:color w:val="auto"/>
      <w:sz w:val="22"/>
      <w:szCs w:val="22"/>
      <w:lang w:val="en-CA" w:eastAsia="en-CA" w:bidi="en-CA"/>
    </w:rPr>
  </w:style>
  <w:style w:type="character" w:customStyle="1" w:styleId="BodyTextChar">
    <w:name w:val="Body Text Char"/>
    <w:basedOn w:val="DefaultParagraphFont"/>
    <w:link w:val="BodyText"/>
    <w:uiPriority w:val="1"/>
    <w:rsid w:val="00C929AC"/>
    <w:rPr>
      <w:rFonts w:ascii="Calibri" w:eastAsia="Calibri" w:hAnsi="Calibri" w:cs="Calibri"/>
      <w:lang w:eastAsia="en-CA" w:bidi="en-CA"/>
    </w:rPr>
  </w:style>
  <w:style w:type="table" w:customStyle="1" w:styleId="TableGrid0">
    <w:name w:val="TableGrid"/>
    <w:rsid w:val="00C929AC"/>
    <w:pPr>
      <w:spacing w:after="0" w:line="240" w:lineRule="auto"/>
    </w:pPr>
    <w:rPr>
      <w:rFonts w:eastAsiaTheme="minorEastAsia"/>
      <w:lang w:eastAsia="en-C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7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esearch@fightingblindness.c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ightingblindness.ca/research/for-researchers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ightingblindness.ca/research/for-researcher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research@fightingblindness.c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ightingblindness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osen\Desktop\Accessible%20FBC%20Branded%20(English%20&amp;%20French).dotx" TargetMode="External"/></Relationships>
</file>

<file path=word/theme/theme1.xml><?xml version="1.0" encoding="utf-8"?>
<a:theme xmlns:a="http://schemas.openxmlformats.org/drawingml/2006/main" name="Office Theme">
  <a:themeElements>
    <a:clrScheme name="FBC Colours">
      <a:dk1>
        <a:srgbClr val="00236D"/>
      </a:dk1>
      <a:lt1>
        <a:sysClr val="window" lastClr="FFFFFF"/>
      </a:lt1>
      <a:dk2>
        <a:srgbClr val="2C383F"/>
      </a:dk2>
      <a:lt2>
        <a:srgbClr val="288844"/>
      </a:lt2>
      <a:accent1>
        <a:srgbClr val="FF4700"/>
      </a:accent1>
      <a:accent2>
        <a:srgbClr val="EC008C"/>
      </a:accent2>
      <a:accent3>
        <a:srgbClr val="7100B3"/>
      </a:accent3>
      <a:accent4>
        <a:srgbClr val="0047E0"/>
      </a:accent4>
      <a:accent5>
        <a:srgbClr val="289AD9"/>
      </a:accent5>
      <a:accent6>
        <a:srgbClr val="72C300"/>
      </a:accent6>
      <a:hlink>
        <a:srgbClr val="0047E0"/>
      </a:hlink>
      <a:folHlink>
        <a:srgbClr val="7100B3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58324CCB4998488B10503668A97B49" ma:contentTypeVersion="10" ma:contentTypeDescription="Create a new document." ma:contentTypeScope="" ma:versionID="52d81d5acaf561d3f64dd92f06d8cdfc">
  <xsd:schema xmlns:xsd="http://www.w3.org/2001/XMLSchema" xmlns:xs="http://www.w3.org/2001/XMLSchema" xmlns:p="http://schemas.microsoft.com/office/2006/metadata/properties" xmlns:ns3="fd6fc376-1a57-4a12-a6f7-2906cd74a6cf" xmlns:ns4="4a7cf9a6-8920-408e-b69b-51093fa7e235" targetNamespace="http://schemas.microsoft.com/office/2006/metadata/properties" ma:root="true" ma:fieldsID="6977ed58d7032fc83b4fd6f2ec0d0f04" ns3:_="" ns4:_="">
    <xsd:import namespace="fd6fc376-1a57-4a12-a6f7-2906cd74a6cf"/>
    <xsd:import namespace="4a7cf9a6-8920-408e-b69b-51093fa7e2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fc376-1a57-4a12-a6f7-2906cd74a6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cf9a6-8920-408e-b69b-51093fa7e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9B039A-38F8-4BC7-85F3-47C0FBF01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D4DEB25-684C-4DC3-9B1F-C363874205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520CA9C-71F5-4AEE-AC90-47116DAD94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fc376-1a57-4a12-a6f7-2906cd74a6cf"/>
    <ds:schemaRef ds:uri="4a7cf9a6-8920-408e-b69b-51093fa7e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9AB010-272E-470E-A4AA-A8E48268BF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Accessible FBC Branded (English &amp; French)</Template>
  <TotalTime>34</TotalTime>
  <Pages>5</Pages>
  <Words>806</Words>
  <Characters>4826</Characters>
  <Application>Microsoft Office Word</Application>
  <DocSecurity>0</DocSecurity>
  <Lines>193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Rosen</dc:creator>
  <cp:keywords/>
  <dc:description/>
  <cp:lastModifiedBy>Larissa Moniz</cp:lastModifiedBy>
  <cp:revision>8</cp:revision>
  <cp:lastPrinted>2019-06-07T18:48:00Z</cp:lastPrinted>
  <dcterms:created xsi:type="dcterms:W3CDTF">2025-03-13T12:54:00Z</dcterms:created>
  <dcterms:modified xsi:type="dcterms:W3CDTF">2026-03-10T21:17:00Z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0x010100BE58324CCB4998488B10503668A97B49</vt:lpwstr>
  </property>
</Properties>
</file>